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0" w:type="auto"/>
        <w:tblInd w:w="-14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Content layout table"/>
      </w:tblPr>
      <w:tblGrid>
        <w:gridCol w:w="965"/>
        <w:gridCol w:w="518"/>
        <w:gridCol w:w="8581"/>
      </w:tblGrid>
      <w:tr w:rsidR="006D7399" w14:paraId="2797E57B" w14:textId="77777777">
        <w:tc>
          <w:tcPr>
            <w:tcW w:w="965" w:type="dxa"/>
            <w:shd w:val="clear" w:color="auto" w:fill="3A3A3A" w:themeFill="text2"/>
          </w:tcPr>
          <w:p w14:paraId="1BBA6CF9" w14:textId="77777777" w:rsidR="006D7399" w:rsidRDefault="006D7399">
            <w:pPr>
              <w:spacing w:before="260"/>
            </w:pPr>
          </w:p>
        </w:tc>
        <w:tc>
          <w:tcPr>
            <w:tcW w:w="518" w:type="dxa"/>
          </w:tcPr>
          <w:p w14:paraId="59F33AD6" w14:textId="77777777" w:rsidR="006D7399" w:rsidRDefault="006D7399">
            <w:pPr>
              <w:spacing w:before="260"/>
            </w:pPr>
          </w:p>
        </w:tc>
        <w:tc>
          <w:tcPr>
            <w:tcW w:w="8581" w:type="dxa"/>
          </w:tcPr>
          <w:p w14:paraId="63250E4A" w14:textId="6645B108" w:rsidR="006D7399" w:rsidRPr="0044175E" w:rsidRDefault="0044175E" w:rsidP="0044175E">
            <w:pPr>
              <w:pStyle w:val="Title"/>
            </w:pPr>
            <w:r w:rsidRPr="0044175E">
              <w:t>GUIDE Site IBMGOLF</w:t>
            </w:r>
            <w:r w:rsidR="00304C83">
              <w:t xml:space="preserve"> – Role ANIMATEUR</w:t>
            </w:r>
          </w:p>
          <w:p w14:paraId="1FA211F7" w14:textId="1CBE648F" w:rsidR="006D7399" w:rsidRDefault="0044175E">
            <w:pPr>
              <w:pStyle w:val="Subtitle"/>
            </w:pPr>
            <w:proofErr w:type="spellStart"/>
            <w:r>
              <w:t>SportsRegions</w:t>
            </w:r>
            <w:proofErr w:type="spellEnd"/>
          </w:p>
        </w:tc>
      </w:tr>
    </w:tbl>
    <w:p w14:paraId="094B74BB" w14:textId="0CB634F5" w:rsidR="006D7399" w:rsidRPr="00304C83" w:rsidRDefault="0044175E">
      <w:pPr>
        <w:pStyle w:val="Date"/>
        <w:rPr>
          <w:sz w:val="24"/>
          <w:szCs w:val="22"/>
          <w:lang w:val="fr-FR"/>
        </w:rPr>
      </w:pPr>
      <w:r w:rsidRPr="00304C83">
        <w:rPr>
          <w:sz w:val="24"/>
          <w:szCs w:val="22"/>
          <w:lang w:val="fr-FR"/>
        </w:rPr>
        <w:t>Mars 2024</w:t>
      </w:r>
    </w:p>
    <w:p w14:paraId="6B8A0D99" w14:textId="2E6B2BCE" w:rsidR="003315BB" w:rsidRDefault="00304C83" w:rsidP="00304C83">
      <w:pPr>
        <w:pStyle w:val="Heading1"/>
        <w:rPr>
          <w:lang w:val="fr-FR"/>
        </w:rPr>
      </w:pPr>
      <w:r>
        <w:rPr>
          <w:lang w:val="fr-FR"/>
        </w:rPr>
        <w:t>Les DROITS du Role animateur</w:t>
      </w:r>
    </w:p>
    <w:p w14:paraId="7A349144" w14:textId="77777777" w:rsidR="00304C83" w:rsidRPr="00304C83" w:rsidRDefault="00304C83" w:rsidP="00304C83">
      <w:pPr>
        <w:rPr>
          <w:lang w:val="fr-FR"/>
        </w:rPr>
      </w:pPr>
    </w:p>
    <w:p w14:paraId="51000B9E" w14:textId="707F54E7" w:rsidR="00304C83" w:rsidRDefault="00304C83" w:rsidP="00304C83">
      <w:pPr>
        <w:rPr>
          <w:lang w:val="fr-FR"/>
        </w:rPr>
      </w:pPr>
      <w:r w:rsidRPr="00304C83">
        <w:rPr>
          <w:noProof/>
          <w:lang w:val="fr-FR"/>
        </w:rPr>
        <w:drawing>
          <wp:inline distT="0" distB="0" distL="0" distR="0" wp14:anchorId="5FE9099E" wp14:editId="7E50896B">
            <wp:extent cx="5450205" cy="3489325"/>
            <wp:effectExtent l="0" t="0" r="0" b="3175"/>
            <wp:docPr id="138865525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655253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50205" cy="348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DE094" w14:textId="77777777" w:rsidR="00146E70" w:rsidRDefault="00146E70">
      <w:pPr>
        <w:rPr>
          <w:rFonts w:asciiTheme="majorHAnsi" w:eastAsiaTheme="majorEastAsia" w:hAnsiTheme="majorHAnsi" w:cstheme="majorBidi"/>
          <w:b/>
          <w:caps/>
          <w:sz w:val="40"/>
          <w:szCs w:val="32"/>
          <w:lang w:val="fr-FR"/>
        </w:rPr>
      </w:pPr>
      <w:r>
        <w:rPr>
          <w:lang w:val="fr-FR"/>
        </w:rPr>
        <w:br w:type="page"/>
      </w:r>
    </w:p>
    <w:p w14:paraId="0E9FC536" w14:textId="6813E122" w:rsidR="00304C83" w:rsidRDefault="00146E70" w:rsidP="00146E70">
      <w:pPr>
        <w:pStyle w:val="Heading1"/>
        <w:rPr>
          <w:lang w:val="fr-FR"/>
        </w:rPr>
      </w:pPr>
      <w:r>
        <w:rPr>
          <w:lang w:val="fr-FR"/>
        </w:rPr>
        <w:lastRenderedPageBreak/>
        <w:t>Le Menu ANIMATEUR</w:t>
      </w:r>
    </w:p>
    <w:p w14:paraId="555593D3" w14:textId="7D0586C4" w:rsidR="00FA7623" w:rsidRDefault="00FA7623" w:rsidP="00146E70">
      <w:pPr>
        <w:rPr>
          <w:lang w:val="fr-FR"/>
        </w:rPr>
      </w:pPr>
    </w:p>
    <w:p w14:paraId="70C5BFD0" w14:textId="5DB0B52F" w:rsidR="00FA7623" w:rsidRDefault="00FA7623" w:rsidP="00146E70">
      <w:pPr>
        <w:rPr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F8CB4BE" wp14:editId="1A1B90F7">
                <wp:simplePos x="0" y="0"/>
                <wp:positionH relativeFrom="column">
                  <wp:posOffset>975995</wp:posOffset>
                </wp:positionH>
                <wp:positionV relativeFrom="paragraph">
                  <wp:posOffset>229870</wp:posOffset>
                </wp:positionV>
                <wp:extent cx="1167514" cy="330200"/>
                <wp:effectExtent l="12700" t="12700" r="26670" b="25400"/>
                <wp:wrapNone/>
                <wp:docPr id="73081824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7514" cy="3302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oval w14:anchorId="45941A5D" id="Oval 1" o:spid="_x0000_s1026" style="position:absolute;margin-left:76.85pt;margin-top:18.1pt;width:91.95pt;height:2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" filled="f" strokecolor="#c00000" strokeweight="3pt">
                <v:stroke joinstyle="miter"/>
              </v:oval>
            </w:pict>
          </mc:Fallback>
        </mc:AlternateContent>
      </w:r>
      <w:proofErr w:type="spellStart"/>
      <w:r>
        <w:rPr>
          <w:lang w:val="fr-FR"/>
        </w:rPr>
        <w:t>Connectez vous</w:t>
      </w:r>
      <w:proofErr w:type="spellEnd"/>
      <w:r>
        <w:rPr>
          <w:lang w:val="fr-FR"/>
        </w:rPr>
        <w:t xml:space="preserve"> et sur le menu supérieur vous accédez au menu d’administration du site </w:t>
      </w:r>
    </w:p>
    <w:p w14:paraId="0E34DC8C" w14:textId="77755E99" w:rsidR="00FA7623" w:rsidRDefault="00FA7623" w:rsidP="00146E70">
      <w:pPr>
        <w:rPr>
          <w:lang w:val="fr-FR"/>
        </w:rPr>
      </w:pP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CBAFFC7" wp14:editId="422188C9">
                <wp:simplePos x="0" y="0"/>
                <wp:positionH relativeFrom="column">
                  <wp:posOffset>1839595</wp:posOffset>
                </wp:positionH>
                <wp:positionV relativeFrom="paragraph">
                  <wp:posOffset>245110</wp:posOffset>
                </wp:positionV>
                <wp:extent cx="1955800" cy="1244600"/>
                <wp:effectExtent l="0" t="0" r="38100" b="38100"/>
                <wp:wrapNone/>
                <wp:docPr id="2133653937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55800" cy="12446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shapetype w14:anchorId="579B7BC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144.85pt;margin-top:19.3pt;width:154pt;height:98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" strokecolor="#c00000" strokeweight="1pt">
                <v:stroke endarrow="block" joinstyle="miter"/>
              </v:shape>
            </w:pict>
          </mc:Fallback>
        </mc:AlternateContent>
      </w:r>
      <w:r w:rsidRPr="00FA7623">
        <w:rPr>
          <w:noProof/>
          <w:lang w:val="fr-FR"/>
        </w:rPr>
        <w:drawing>
          <wp:inline distT="0" distB="0" distL="0" distR="0" wp14:anchorId="38C279BE" wp14:editId="40F15E62">
            <wp:extent cx="5450205" cy="942975"/>
            <wp:effectExtent l="0" t="0" r="0" b="0"/>
            <wp:docPr id="1406074762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074762" name="Picture 1" descr="A screenshot of a phon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5020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E0127" w14:textId="77777777" w:rsidR="00FA7623" w:rsidRDefault="00FA7623" w:rsidP="00146E70">
      <w:pPr>
        <w:rPr>
          <w:lang w:val="fr-FR"/>
        </w:rPr>
      </w:pPr>
    </w:p>
    <w:p w14:paraId="14E68EB5" w14:textId="1CFDB037" w:rsidR="00146E70" w:rsidRDefault="00146E70" w:rsidP="00146E70">
      <w:pPr>
        <w:rPr>
          <w:lang w:val="fr-FR"/>
        </w:rPr>
      </w:pPr>
      <w:r w:rsidRPr="00146E70">
        <w:rPr>
          <w:noProof/>
          <w:lang w:val="fr-FR"/>
        </w:rPr>
        <w:drawing>
          <wp:anchor distT="0" distB="0" distL="114300" distR="114300" simplePos="0" relativeHeight="251658240" behindDoc="1" locked="0" layoutInCell="1" allowOverlap="1" wp14:anchorId="579A3A18" wp14:editId="4E241BC6">
            <wp:simplePos x="0" y="0"/>
            <wp:positionH relativeFrom="column">
              <wp:posOffset>3267578</wp:posOffset>
            </wp:positionH>
            <wp:positionV relativeFrom="paragraph">
              <wp:posOffset>87083</wp:posOffset>
            </wp:positionV>
            <wp:extent cx="1684800" cy="4111467"/>
            <wp:effectExtent l="0" t="0" r="4445" b="3810"/>
            <wp:wrapTight wrapText="bothSides">
              <wp:wrapPolygon edited="0">
                <wp:start x="0" y="0"/>
                <wp:lineTo x="0" y="21553"/>
                <wp:lineTo x="21494" y="21553"/>
                <wp:lineTo x="21494" y="0"/>
                <wp:lineTo x="0" y="0"/>
              </wp:wrapPolygon>
            </wp:wrapTight>
            <wp:docPr id="431932902" name="Picture 1" descr="A screenshot of a black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932902" name="Picture 1" descr="A screenshot of a black scree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800" cy="41114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24ADEA8" w14:textId="25835915" w:rsidR="00146E70" w:rsidRDefault="00146E70" w:rsidP="00146E70">
      <w:pPr>
        <w:rPr>
          <w:lang w:val="fr-FR"/>
        </w:rPr>
      </w:pPr>
    </w:p>
    <w:p w14:paraId="49EF5C61" w14:textId="253A906B" w:rsidR="00146E70" w:rsidRDefault="00146E70" w:rsidP="00146E70">
      <w:pPr>
        <w:rPr>
          <w:lang w:val="fr-FR"/>
        </w:rPr>
      </w:pPr>
      <w:r>
        <w:rPr>
          <w:lang w:val="fr-FR"/>
        </w:rPr>
        <w:t xml:space="preserve">Via le menu animateur vous pouvez créer </w:t>
      </w:r>
    </w:p>
    <w:p w14:paraId="509371D4" w14:textId="15F0D580" w:rsidR="00146E70" w:rsidRPr="00146E70" w:rsidRDefault="00146E70" w:rsidP="00146E70">
      <w:pPr>
        <w:pStyle w:val="ListParagraph"/>
        <w:numPr>
          <w:ilvl w:val="0"/>
          <w:numId w:val="16"/>
        </w:numPr>
        <w:rPr>
          <w:lang w:val="fr-FR"/>
        </w:rPr>
      </w:pPr>
      <w:r w:rsidRPr="00146E70">
        <w:rPr>
          <w:lang w:val="fr-FR"/>
        </w:rPr>
        <w:t>Des News</w:t>
      </w:r>
    </w:p>
    <w:p w14:paraId="2255F8EB" w14:textId="6CE12ABE" w:rsidR="00146E70" w:rsidRDefault="00146E70" w:rsidP="00146E70">
      <w:pPr>
        <w:pStyle w:val="ListParagraph"/>
        <w:numPr>
          <w:ilvl w:val="0"/>
          <w:numId w:val="16"/>
        </w:numPr>
        <w:rPr>
          <w:lang w:val="fr-FR"/>
        </w:rPr>
      </w:pPr>
      <w:r w:rsidRPr="00146E70">
        <w:rPr>
          <w:lang w:val="fr-FR"/>
        </w:rPr>
        <w:t xml:space="preserve">Des Évènements </w:t>
      </w:r>
    </w:p>
    <w:p w14:paraId="2286621D" w14:textId="7AE20FF9" w:rsidR="00146E70" w:rsidRDefault="00146E70" w:rsidP="00146E70">
      <w:pPr>
        <w:pStyle w:val="ListParagraph"/>
        <w:numPr>
          <w:ilvl w:val="0"/>
          <w:numId w:val="16"/>
        </w:numPr>
        <w:rPr>
          <w:lang w:val="fr-FR"/>
        </w:rPr>
      </w:pPr>
      <w:r>
        <w:rPr>
          <w:lang w:val="fr-FR"/>
        </w:rPr>
        <w:t>Des albums photos et Vidéos</w:t>
      </w:r>
    </w:p>
    <w:p w14:paraId="5B91D3C2" w14:textId="32CCE75B" w:rsidR="00146E70" w:rsidRPr="00146E70" w:rsidRDefault="00146E70" w:rsidP="00146E70">
      <w:pPr>
        <w:pStyle w:val="ListParagraph"/>
        <w:numPr>
          <w:ilvl w:val="0"/>
          <w:numId w:val="16"/>
        </w:numPr>
        <w:rPr>
          <w:lang w:val="fr-FR"/>
        </w:rPr>
      </w:pPr>
      <w:r>
        <w:rPr>
          <w:lang w:val="fr-FR"/>
        </w:rPr>
        <w:t>Ajouter des documents</w:t>
      </w:r>
    </w:p>
    <w:p w14:paraId="6C340813" w14:textId="4EE1565E" w:rsidR="00146E70" w:rsidRPr="00146E70" w:rsidRDefault="00146E70" w:rsidP="00146E70">
      <w:pPr>
        <w:rPr>
          <w:lang w:val="fr-FR"/>
        </w:rPr>
      </w:pPr>
    </w:p>
    <w:p w14:paraId="2251260B" w14:textId="15830800" w:rsidR="00146E70" w:rsidRDefault="00146E70" w:rsidP="00146E70">
      <w:pPr>
        <w:rPr>
          <w:lang w:val="fr-FR"/>
        </w:rPr>
      </w:pPr>
    </w:p>
    <w:p w14:paraId="67367154" w14:textId="77777777" w:rsidR="00146E70" w:rsidRDefault="00146E70" w:rsidP="00146E70">
      <w:pPr>
        <w:rPr>
          <w:lang w:val="fr-FR"/>
        </w:rPr>
      </w:pPr>
    </w:p>
    <w:p w14:paraId="0BE0C9D4" w14:textId="77777777" w:rsidR="00146E70" w:rsidRDefault="00146E70" w:rsidP="00146E70">
      <w:pPr>
        <w:rPr>
          <w:lang w:val="fr-FR"/>
        </w:rPr>
      </w:pPr>
    </w:p>
    <w:p w14:paraId="54530CED" w14:textId="77777777" w:rsidR="00146E70" w:rsidRDefault="00146E70" w:rsidP="00146E70">
      <w:pPr>
        <w:rPr>
          <w:lang w:val="fr-FR"/>
        </w:rPr>
      </w:pPr>
    </w:p>
    <w:p w14:paraId="2330B765" w14:textId="77777777" w:rsidR="00146E70" w:rsidRDefault="00146E70" w:rsidP="00146E70">
      <w:pPr>
        <w:rPr>
          <w:lang w:val="fr-FR"/>
        </w:rPr>
      </w:pPr>
    </w:p>
    <w:p w14:paraId="3ADB076D" w14:textId="77777777" w:rsidR="00146E70" w:rsidRDefault="00146E70" w:rsidP="00146E70">
      <w:pPr>
        <w:rPr>
          <w:lang w:val="fr-FR"/>
        </w:rPr>
      </w:pPr>
    </w:p>
    <w:p w14:paraId="6D146983" w14:textId="77777777" w:rsidR="00146E70" w:rsidRDefault="00146E70" w:rsidP="00146E70">
      <w:pPr>
        <w:rPr>
          <w:lang w:val="fr-FR"/>
        </w:rPr>
      </w:pPr>
    </w:p>
    <w:p w14:paraId="137AF887" w14:textId="77777777" w:rsidR="00146E70" w:rsidRDefault="00146E70" w:rsidP="00146E70">
      <w:pPr>
        <w:rPr>
          <w:lang w:val="fr-FR"/>
        </w:rPr>
      </w:pPr>
    </w:p>
    <w:p w14:paraId="448E07BB" w14:textId="77777777" w:rsidR="00146E70" w:rsidRDefault="00146E70">
      <w:pPr>
        <w:rPr>
          <w:rFonts w:asciiTheme="majorHAnsi" w:eastAsiaTheme="majorEastAsia" w:hAnsiTheme="majorHAnsi" w:cstheme="majorBidi"/>
          <w:b/>
          <w:caps/>
          <w:sz w:val="40"/>
          <w:szCs w:val="32"/>
          <w:lang w:val="fr-FR"/>
        </w:rPr>
      </w:pPr>
      <w:r>
        <w:rPr>
          <w:lang w:val="fr-FR"/>
        </w:rPr>
        <w:br w:type="page"/>
      </w:r>
    </w:p>
    <w:p w14:paraId="66463AAA" w14:textId="63C98206" w:rsidR="00146E70" w:rsidRDefault="00146E70" w:rsidP="00146E70">
      <w:pPr>
        <w:pStyle w:val="Heading1"/>
        <w:rPr>
          <w:lang w:val="fr-FR"/>
        </w:rPr>
      </w:pPr>
      <w:r>
        <w:rPr>
          <w:lang w:val="fr-FR"/>
        </w:rPr>
        <w:lastRenderedPageBreak/>
        <w:t xml:space="preserve">GESTION DES EVENEMENTS </w:t>
      </w:r>
      <w:r w:rsidRPr="00146E70">
        <w:rPr>
          <w:lang w:val="fr-FR"/>
        </w:rPr>
        <w:t>sans paiement</w:t>
      </w:r>
    </w:p>
    <w:p w14:paraId="13E65281" w14:textId="18D96C3C" w:rsidR="00EC73F8" w:rsidRPr="00EC73F8" w:rsidRDefault="00EC73F8" w:rsidP="00EC73F8">
      <w:pPr>
        <w:rPr>
          <w:lang w:val="fr-FR"/>
        </w:rPr>
      </w:pPr>
      <w:r>
        <w:rPr>
          <w:lang w:val="fr-FR"/>
        </w:rPr>
        <w:t xml:space="preserve">Aide : </w:t>
      </w:r>
      <w:r w:rsidRPr="00EC73F8">
        <w:rPr>
          <w:lang w:val="fr-FR"/>
        </w:rPr>
        <w:t>https://aide.sportsregions.fr/tutoriel/pas-a-pas-inscription-a-un-evenement-sans-paiement/</w:t>
      </w:r>
    </w:p>
    <w:p w14:paraId="183CE361" w14:textId="77777777" w:rsidR="00146E70" w:rsidRDefault="00146E70" w:rsidP="00146E70">
      <w:pPr>
        <w:pStyle w:val="NormalWeb"/>
      </w:pPr>
      <w:r>
        <w:t>On commence par créer notre événement, qui sera pour l’exemple une rencontre sportive. Pour cela nous allons dans « Contenu » &gt; « Événements et résultats ».</w:t>
      </w:r>
    </w:p>
    <w:p w14:paraId="72EBCF0F" w14:textId="358FC5F9" w:rsidR="00146E70" w:rsidRDefault="00146E70" w:rsidP="00146E70">
      <w:r>
        <w:fldChar w:fldCharType="begin"/>
      </w:r>
      <w:r>
        <w:instrText xml:space="preserve"> INCLUDEPICTURE "https://aide.sportsregions.fr/wp-content/uploads/2020/12/inscription-evt-sans-panier-2019-1.jpg"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37D4E4AA" wp14:editId="5186EAC6">
            <wp:extent cx="5450205" cy="2836545"/>
            <wp:effectExtent l="0" t="0" r="0" b="0"/>
            <wp:docPr id="820174339" name="Picture 1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174339" name="Picture 11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205" cy="283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7753E57C" w14:textId="7B4F7599" w:rsidR="00EC73F8" w:rsidRDefault="00D25FA7" w:rsidP="00146E70">
      <w:pPr>
        <w:pStyle w:val="NormalWeb"/>
      </w:pPr>
      <w:r w:rsidRPr="00D25FA7">
        <w:rPr>
          <w:noProof/>
        </w:rPr>
        <w:drawing>
          <wp:anchor distT="0" distB="0" distL="114300" distR="114300" simplePos="0" relativeHeight="251659264" behindDoc="1" locked="0" layoutInCell="1" allowOverlap="1" wp14:anchorId="3427AC98" wp14:editId="5D22CD55">
            <wp:simplePos x="0" y="0"/>
            <wp:positionH relativeFrom="column">
              <wp:posOffset>4022578</wp:posOffset>
            </wp:positionH>
            <wp:positionV relativeFrom="paragraph">
              <wp:posOffset>594345</wp:posOffset>
            </wp:positionV>
            <wp:extent cx="2462400" cy="2646000"/>
            <wp:effectExtent l="0" t="0" r="1905" b="0"/>
            <wp:wrapTight wrapText="bothSides">
              <wp:wrapPolygon edited="0">
                <wp:start x="0" y="0"/>
                <wp:lineTo x="0" y="21465"/>
                <wp:lineTo x="21505" y="21465"/>
                <wp:lineTo x="21505" y="0"/>
                <wp:lineTo x="0" y="0"/>
              </wp:wrapPolygon>
            </wp:wrapTight>
            <wp:docPr id="1670667572" name="Picture 1" descr="A screenshot of a sports 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667572" name="Picture 1" descr="A screenshot of a sports form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2400" cy="264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6E70">
        <w:t xml:space="preserve">Nous cliquons ensuite sur « Ajouter un événement » pour créer notre événement. Dans la popup, nous pouvons commencer à indiquer les informations concernant l’événement, comme </w:t>
      </w:r>
      <w:r w:rsidR="00EC73F8">
        <w:t xml:space="preserve">: </w:t>
      </w:r>
    </w:p>
    <w:p w14:paraId="3004324D" w14:textId="0C5D9214" w:rsidR="00D25FA7" w:rsidRPr="00FA7623" w:rsidRDefault="00FA7623" w:rsidP="00D25FA7">
      <w:pPr>
        <w:pStyle w:val="Heading3"/>
        <w:rPr>
          <w:lang w:val="fr-FR"/>
        </w:rPr>
      </w:pPr>
      <w:r w:rsidRPr="00FA7623">
        <w:rPr>
          <w:i w:val="0"/>
          <w:iCs/>
          <w:lang w:val="fr-FR"/>
        </w:rPr>
        <w:t>TITRE de l’évènement</w:t>
      </w:r>
      <w:r>
        <w:rPr>
          <w:lang w:val="fr-FR"/>
        </w:rPr>
        <w:t xml:space="preserve"> </w:t>
      </w:r>
      <w:r>
        <w:rPr>
          <w:lang w:val="fr-FR"/>
        </w:rPr>
        <w:br/>
      </w:r>
      <w:r w:rsidR="00EC73F8" w:rsidRPr="00FA7623">
        <w:rPr>
          <w:lang w:val="fr-FR"/>
        </w:rPr>
        <w:t xml:space="preserve">codification recommandée </w:t>
      </w:r>
      <w:r w:rsidRPr="00FA7623">
        <w:rPr>
          <w:lang w:val="fr-FR"/>
        </w:rPr>
        <w:t>pour le titre</w:t>
      </w:r>
      <w:r>
        <w:rPr>
          <w:lang w:val="fr-FR"/>
        </w:rPr>
        <w:t> :</w:t>
      </w:r>
    </w:p>
    <w:p w14:paraId="39EC05DF" w14:textId="4DAE3A6C" w:rsidR="00EC73F8" w:rsidRDefault="00D25FA7" w:rsidP="00D25FA7">
      <w:pPr>
        <w:pStyle w:val="NormalWeb"/>
        <w:numPr>
          <w:ilvl w:val="0"/>
          <w:numId w:val="31"/>
        </w:numPr>
      </w:pPr>
      <w:r>
        <w:t>COMPETITION ou LOISIR</w:t>
      </w:r>
    </w:p>
    <w:p w14:paraId="2911851C" w14:textId="7C0321A0" w:rsidR="00D25FA7" w:rsidRDefault="00D25FA7" w:rsidP="00D25FA7">
      <w:pPr>
        <w:pStyle w:val="NormalWeb"/>
        <w:numPr>
          <w:ilvl w:val="0"/>
          <w:numId w:val="31"/>
        </w:numPr>
      </w:pPr>
      <w:r>
        <w:t>Si Compétition : Organisateur de la compétition “UCUP….. )</w:t>
      </w:r>
    </w:p>
    <w:p w14:paraId="3F90590B" w14:textId="6490185B" w:rsidR="00D25FA7" w:rsidRDefault="00D25FA7" w:rsidP="00D25FA7">
      <w:pPr>
        <w:pStyle w:val="NormalWeb"/>
        <w:numPr>
          <w:ilvl w:val="0"/>
          <w:numId w:val="31"/>
        </w:numPr>
      </w:pPr>
      <w:r>
        <w:t xml:space="preserve">Le nom du GOLF </w:t>
      </w:r>
    </w:p>
    <w:p w14:paraId="25F394F9" w14:textId="06733D66" w:rsidR="00D25FA7" w:rsidRDefault="00FA7623" w:rsidP="00146E70">
      <w:pPr>
        <w:pStyle w:val="NormalWeb"/>
      </w:pPr>
      <w:r>
        <w:t xml:space="preserve">DATE : </w:t>
      </w:r>
      <w:r w:rsidR="00146E70">
        <w:t xml:space="preserve">la date à laquelle il se tient. </w:t>
      </w:r>
    </w:p>
    <w:p w14:paraId="3F2953D3" w14:textId="45A1A79B" w:rsidR="00D25FA7" w:rsidRDefault="00FA7623" w:rsidP="00146E70">
      <w:pPr>
        <w:pStyle w:val="Normal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46AAAC1" wp14:editId="0D9C3835">
                <wp:simplePos x="0" y="0"/>
                <wp:positionH relativeFrom="column">
                  <wp:posOffset>5865495</wp:posOffset>
                </wp:positionH>
                <wp:positionV relativeFrom="paragraph">
                  <wp:posOffset>254000</wp:posOffset>
                </wp:positionV>
                <wp:extent cx="736600" cy="330200"/>
                <wp:effectExtent l="12700" t="12700" r="25400" b="25400"/>
                <wp:wrapNone/>
                <wp:docPr id="1624126397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600" cy="3302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oval w14:anchorId="0A181CBC" id="Oval 1" o:spid="_x0000_s1026" style="position:absolute;margin-left:461.85pt;margin-top:20pt;width:58pt;height:2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" filled="f" strokecolor="#c00000" strokeweight="3pt">
                <v:stroke joinstyle="miter"/>
              </v:oval>
            </w:pict>
          </mc:Fallback>
        </mc:AlternateContent>
      </w:r>
      <w:r w:rsidR="00D25FA7">
        <w:t>Heure : 9:00</w:t>
      </w:r>
    </w:p>
    <w:p w14:paraId="5B7375F2" w14:textId="7DA88921" w:rsidR="00146E70" w:rsidRDefault="00146E70" w:rsidP="00146E70">
      <w:pPr>
        <w:pStyle w:val="NormalWeb"/>
      </w:pPr>
      <w:r>
        <w:t>Il faut ensuite cliquer sur « Ajouter » pour accéder à toutes les options de l’événement.</w:t>
      </w:r>
      <w:r w:rsidR="00FA7623" w:rsidRPr="00FA7623">
        <w:rPr>
          <w:noProof/>
        </w:rPr>
        <w:t xml:space="preserve"> </w:t>
      </w:r>
    </w:p>
    <w:p w14:paraId="7780BCB9" w14:textId="4F8E6220" w:rsidR="00146E70" w:rsidRPr="00FA7623" w:rsidRDefault="00146E70" w:rsidP="00146E70">
      <w:pPr>
        <w:rPr>
          <w:lang w:val="fr-FR"/>
        </w:rPr>
      </w:pPr>
    </w:p>
    <w:p w14:paraId="1F991094" w14:textId="3D24EFFE" w:rsidR="00D25FA7" w:rsidRDefault="00146E70" w:rsidP="00146E70">
      <w:pPr>
        <w:pStyle w:val="NormalWeb"/>
      </w:pPr>
      <w:r>
        <w:t xml:space="preserve">Sur la page d’édition complète de l’événement, on peut ajouter </w:t>
      </w:r>
      <w:r w:rsidR="00D25FA7">
        <w:t xml:space="preserve"> :</w:t>
      </w:r>
    </w:p>
    <w:p w14:paraId="647E852F" w14:textId="2D387444" w:rsidR="00D25FA7" w:rsidRDefault="00C55590" w:rsidP="00146E70">
      <w:pPr>
        <w:pStyle w:val="NormalWeb"/>
      </w:pPr>
      <w:r w:rsidRPr="00D25FA7">
        <w:rPr>
          <w:noProof/>
          <w:lang w:val="fr-FR"/>
        </w:rPr>
        <w:drawing>
          <wp:anchor distT="0" distB="0" distL="114300" distR="114300" simplePos="0" relativeHeight="251660288" behindDoc="1" locked="0" layoutInCell="1" allowOverlap="1" wp14:anchorId="48C7DE9A" wp14:editId="57D1C16D">
            <wp:simplePos x="0" y="0"/>
            <wp:positionH relativeFrom="column">
              <wp:posOffset>2439035</wp:posOffset>
            </wp:positionH>
            <wp:positionV relativeFrom="paragraph">
              <wp:posOffset>100123</wp:posOffset>
            </wp:positionV>
            <wp:extent cx="3487420" cy="2807970"/>
            <wp:effectExtent l="0" t="0" r="5080" b="0"/>
            <wp:wrapTight wrapText="bothSides">
              <wp:wrapPolygon edited="0">
                <wp:start x="0" y="0"/>
                <wp:lineTo x="0" y="21493"/>
                <wp:lineTo x="21553" y="21493"/>
                <wp:lineTo x="21553" y="0"/>
                <wp:lineTo x="0" y="0"/>
              </wp:wrapPolygon>
            </wp:wrapTight>
            <wp:docPr id="1630174261" name="Picture 1" descr="A screenshot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174261" name="Picture 1" descr="A screenshot of a map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7420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5FA7"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63CAF9" wp14:editId="6225D143">
                <wp:simplePos x="0" y="0"/>
                <wp:positionH relativeFrom="column">
                  <wp:posOffset>2248062</wp:posOffset>
                </wp:positionH>
                <wp:positionV relativeFrom="paragraph">
                  <wp:posOffset>357520</wp:posOffset>
                </wp:positionV>
                <wp:extent cx="2285410" cy="1030605"/>
                <wp:effectExtent l="12700" t="12700" r="13335" b="10795"/>
                <wp:wrapNone/>
                <wp:docPr id="1447947446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5410" cy="103060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oval w14:anchorId="59D9F511" id="Oval 12" o:spid="_x0000_s1026" style="position:absolute;margin-left:177pt;margin-top:28.15pt;width:179.95pt;height:81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" filled="f" strokecolor="#c00000" strokeweight="2.25pt">
                <v:stroke joinstyle="miter"/>
              </v:oval>
            </w:pict>
          </mc:Fallback>
        </mc:AlternateContent>
      </w:r>
    </w:p>
    <w:p w14:paraId="62150D94" w14:textId="77777777" w:rsidR="00D25FA7" w:rsidRDefault="00146E70" w:rsidP="00146E70">
      <w:pPr>
        <w:pStyle w:val="NormalWeb"/>
      </w:pPr>
      <w:r>
        <w:t xml:space="preserve">le </w:t>
      </w:r>
      <w:r w:rsidRPr="00C12D88">
        <w:rPr>
          <w:b/>
          <w:bCs/>
        </w:rPr>
        <w:t>lieu de l’événement</w:t>
      </w:r>
      <w:r w:rsidR="00D25FA7">
        <w:t>, choisir :</w:t>
      </w:r>
    </w:p>
    <w:p w14:paraId="6B6C3BF1" w14:textId="77777777" w:rsidR="00D25FA7" w:rsidRDefault="00D25FA7" w:rsidP="00D25FA7">
      <w:pPr>
        <w:pStyle w:val="NormalWeb"/>
        <w:numPr>
          <w:ilvl w:val="0"/>
          <w:numId w:val="32"/>
        </w:numPr>
      </w:pPr>
      <w:r>
        <w:t xml:space="preserve">Evènement à l’exterieur </w:t>
      </w:r>
    </w:p>
    <w:p w14:paraId="3D1C08C1" w14:textId="5CB6C9E5" w:rsidR="00D25FA7" w:rsidRDefault="00D25FA7" w:rsidP="00D25FA7">
      <w:pPr>
        <w:pStyle w:val="NormalWeb"/>
        <w:numPr>
          <w:ilvl w:val="0"/>
          <w:numId w:val="32"/>
        </w:numPr>
      </w:pPr>
      <w:r>
        <w:t>et nouvelle adresse</w:t>
      </w:r>
    </w:p>
    <w:p w14:paraId="7371E668" w14:textId="562091E2" w:rsidR="00D25FA7" w:rsidRDefault="00D25FA7" w:rsidP="00D25FA7">
      <w:pPr>
        <w:pStyle w:val="NormalWeb"/>
        <w:numPr>
          <w:ilvl w:val="0"/>
          <w:numId w:val="32"/>
        </w:numPr>
      </w:pPr>
      <w:r>
        <w:t>Saisir l’adresse du Golf</w:t>
      </w:r>
    </w:p>
    <w:p w14:paraId="47537C4C" w14:textId="10882339" w:rsidR="00D25FA7" w:rsidRDefault="00D25FA7" w:rsidP="00D25FA7">
      <w:pPr>
        <w:pStyle w:val="NormalWeb"/>
        <w:numPr>
          <w:ilvl w:val="0"/>
          <w:numId w:val="32"/>
        </w:numPr>
      </w:pPr>
      <w:r>
        <w:t>La carte est créée automiquement.</w:t>
      </w:r>
    </w:p>
    <w:p w14:paraId="5174FC16" w14:textId="5520D7F0" w:rsidR="00D25FA7" w:rsidRDefault="00D25FA7" w:rsidP="00146E70">
      <w:pPr>
        <w:pStyle w:val="NormalWeb"/>
      </w:pPr>
    </w:p>
    <w:p w14:paraId="458D7D1A" w14:textId="77777777" w:rsidR="00D25FA7" w:rsidRDefault="00D25FA7" w:rsidP="00146E70">
      <w:pPr>
        <w:pStyle w:val="NormalWeb"/>
      </w:pPr>
    </w:p>
    <w:p w14:paraId="4200FD85" w14:textId="77777777" w:rsidR="00D25FA7" w:rsidRDefault="00D25FA7" w:rsidP="00146E70">
      <w:pPr>
        <w:pStyle w:val="NormalWeb"/>
      </w:pPr>
    </w:p>
    <w:p w14:paraId="634B34DB" w14:textId="66D7027C" w:rsidR="00D25FA7" w:rsidRDefault="00D25FA7" w:rsidP="00146E70">
      <w:pPr>
        <w:pStyle w:val="NormalWeb"/>
      </w:pPr>
    </w:p>
    <w:p w14:paraId="3455B35D" w14:textId="77777777" w:rsidR="00C12D88" w:rsidRDefault="00C12D88" w:rsidP="00146E70">
      <w:pPr>
        <w:pStyle w:val="NormalWeb"/>
      </w:pPr>
    </w:p>
    <w:p w14:paraId="574ED863" w14:textId="77777777" w:rsidR="00C12D88" w:rsidRPr="00C12D88" w:rsidRDefault="00C55590" w:rsidP="00146E70">
      <w:pPr>
        <w:pStyle w:val="NormalWeb"/>
        <w:rPr>
          <w:b/>
          <w:bCs/>
        </w:rPr>
      </w:pPr>
      <w:r w:rsidRPr="00C12D88">
        <w:rPr>
          <w:b/>
          <w:bCs/>
          <w:noProof/>
        </w:rPr>
        <w:drawing>
          <wp:anchor distT="0" distB="0" distL="114300" distR="114300" simplePos="0" relativeHeight="251662336" behindDoc="1" locked="0" layoutInCell="1" allowOverlap="1" wp14:anchorId="2AA780BE" wp14:editId="36438854">
            <wp:simplePos x="0" y="0"/>
            <wp:positionH relativeFrom="column">
              <wp:posOffset>2350770</wp:posOffset>
            </wp:positionH>
            <wp:positionV relativeFrom="paragraph">
              <wp:posOffset>37465</wp:posOffset>
            </wp:positionV>
            <wp:extent cx="4474845" cy="3168015"/>
            <wp:effectExtent l="0" t="0" r="0" b="0"/>
            <wp:wrapTight wrapText="bothSides">
              <wp:wrapPolygon edited="0">
                <wp:start x="0" y="0"/>
                <wp:lineTo x="0" y="21474"/>
                <wp:lineTo x="21517" y="21474"/>
                <wp:lineTo x="21517" y="0"/>
                <wp:lineTo x="0" y="0"/>
              </wp:wrapPolygon>
            </wp:wrapTight>
            <wp:docPr id="159957345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573456" name="Picture 1" descr="A screenshot of a compute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4845" cy="3168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2D88" w:rsidRPr="00C12D88">
        <w:rPr>
          <w:b/>
          <w:bCs/>
        </w:rPr>
        <w:t>DESCRIPTION</w:t>
      </w:r>
    </w:p>
    <w:p w14:paraId="20D4F00F" w14:textId="7D559555" w:rsidR="00146E70" w:rsidRDefault="00D25FA7" w:rsidP="00146E70">
      <w:pPr>
        <w:pStyle w:val="NormalWeb"/>
      </w:pPr>
      <w:r>
        <w:t xml:space="preserve">Ajouter </w:t>
      </w:r>
      <w:r w:rsidR="00146E70">
        <w:t>une rapide description</w:t>
      </w:r>
      <w:r>
        <w:t xml:space="preserve"> selon la codification suivante : </w:t>
      </w:r>
    </w:p>
    <w:p w14:paraId="4D25B9D7" w14:textId="3D566D56" w:rsidR="00C55590" w:rsidRDefault="00C55590" w:rsidP="00C55590">
      <w:pPr>
        <w:pStyle w:val="NormalWeb"/>
        <w:numPr>
          <w:ilvl w:val="0"/>
          <w:numId w:val="33"/>
        </w:numPr>
      </w:pPr>
      <w:r>
        <w:t>Formule de jeu</w:t>
      </w:r>
    </w:p>
    <w:p w14:paraId="0C42BE0B" w14:textId="773B41A0" w:rsidR="00C55590" w:rsidRDefault="00C55590" w:rsidP="00C55590">
      <w:pPr>
        <w:pStyle w:val="NormalWeb"/>
        <w:numPr>
          <w:ilvl w:val="0"/>
          <w:numId w:val="33"/>
        </w:numPr>
      </w:pPr>
      <w:r>
        <w:t>Départ</w:t>
      </w:r>
    </w:p>
    <w:p w14:paraId="4FBCE7F9" w14:textId="226349BC" w:rsidR="00C55590" w:rsidRDefault="00C55590" w:rsidP="00C55590">
      <w:pPr>
        <w:pStyle w:val="NormalWeb"/>
        <w:numPr>
          <w:ilvl w:val="0"/>
          <w:numId w:val="33"/>
        </w:numPr>
      </w:pPr>
      <w:r>
        <w:t>Repas</w:t>
      </w:r>
    </w:p>
    <w:p w14:paraId="52D099BB" w14:textId="05AF8FE5" w:rsidR="00C55590" w:rsidRDefault="00C55590" w:rsidP="00C55590">
      <w:pPr>
        <w:pStyle w:val="NormalWeb"/>
        <w:numPr>
          <w:ilvl w:val="0"/>
          <w:numId w:val="33"/>
        </w:numPr>
      </w:pPr>
      <w:r>
        <w:t>Prix</w:t>
      </w:r>
    </w:p>
    <w:p w14:paraId="35AAD288" w14:textId="016829C7" w:rsidR="00D25FA7" w:rsidRDefault="00C55590" w:rsidP="00146E70">
      <w:pPr>
        <w:pStyle w:val="NormalWeb"/>
        <w:numPr>
          <w:ilvl w:val="0"/>
          <w:numId w:val="33"/>
        </w:numPr>
      </w:pPr>
      <w:r>
        <w:t>Le Golf</w:t>
      </w:r>
    </w:p>
    <w:p w14:paraId="52DA1625" w14:textId="11AE3E66" w:rsidR="00D25FA7" w:rsidRDefault="00D25FA7" w:rsidP="00146E70">
      <w:pPr>
        <w:pStyle w:val="NormalWeb"/>
      </w:pPr>
      <w:r>
        <w:t>et une illustration</w:t>
      </w:r>
    </w:p>
    <w:p w14:paraId="2606C9C7" w14:textId="77777777" w:rsidR="00D25FA7" w:rsidRDefault="00D25FA7" w:rsidP="00146E70">
      <w:pPr>
        <w:pStyle w:val="NormalWeb"/>
      </w:pPr>
    </w:p>
    <w:p w14:paraId="20C55A34" w14:textId="77777777" w:rsidR="00D25FA7" w:rsidRDefault="00D25FA7" w:rsidP="00146E70">
      <w:pPr>
        <w:pStyle w:val="NormalWeb"/>
      </w:pPr>
    </w:p>
    <w:p w14:paraId="5F84EEF7" w14:textId="77777777" w:rsidR="00C55590" w:rsidRDefault="00146E70" w:rsidP="00146E70">
      <w:pPr>
        <w:pStyle w:val="NormalWeb"/>
      </w:pPr>
      <w:r>
        <w:br/>
      </w:r>
      <w:r>
        <w:br/>
      </w:r>
    </w:p>
    <w:p w14:paraId="1A0FD392" w14:textId="02094E1A" w:rsidR="00C55590" w:rsidRPr="00C12D88" w:rsidRDefault="00C55590" w:rsidP="00146E70">
      <w:pPr>
        <w:pStyle w:val="NormalWeb"/>
        <w:rPr>
          <w:b/>
          <w:bCs/>
        </w:rPr>
      </w:pPr>
      <w:r w:rsidRPr="00C12D88">
        <w:rPr>
          <w:b/>
          <w:bCs/>
        </w:rPr>
        <w:t xml:space="preserve">CHAMPIONNAT </w:t>
      </w:r>
    </w:p>
    <w:p w14:paraId="5D07A8E9" w14:textId="222747EB" w:rsidR="00C55590" w:rsidRDefault="00A41B83" w:rsidP="00146E70">
      <w:pPr>
        <w:pStyle w:val="NormalWeb"/>
      </w:pPr>
      <w:r w:rsidRPr="00A41B83">
        <w:rPr>
          <w:noProof/>
        </w:rPr>
        <w:lastRenderedPageBreak/>
        <w:drawing>
          <wp:anchor distT="0" distB="0" distL="114300" distR="114300" simplePos="0" relativeHeight="251680768" behindDoc="1" locked="0" layoutInCell="1" allowOverlap="0" wp14:anchorId="204AB21D" wp14:editId="03ED9043">
            <wp:simplePos x="0" y="0"/>
            <wp:positionH relativeFrom="column">
              <wp:posOffset>2968625</wp:posOffset>
            </wp:positionH>
            <wp:positionV relativeFrom="paragraph">
              <wp:posOffset>635</wp:posOffset>
            </wp:positionV>
            <wp:extent cx="3324860" cy="1536700"/>
            <wp:effectExtent l="0" t="0" r="2540" b="0"/>
            <wp:wrapTight wrapText="bothSides">
              <wp:wrapPolygon edited="0">
                <wp:start x="0" y="0"/>
                <wp:lineTo x="0" y="21421"/>
                <wp:lineTo x="21534" y="21421"/>
                <wp:lineTo x="21534" y="0"/>
                <wp:lineTo x="0" y="0"/>
              </wp:wrapPolygon>
            </wp:wrapTight>
            <wp:docPr id="129891267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912675" name="Picture 1" descr="A screenshot of a compute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86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5590">
        <w:t xml:space="preserve">Cette option </w:t>
      </w:r>
      <w:r w:rsidR="005C3977">
        <w:t>p</w:t>
      </w:r>
      <w:r w:rsidR="00C55590">
        <w:t>ermet de li</w:t>
      </w:r>
      <w:r w:rsidR="005C3977">
        <w:t>er</w:t>
      </w:r>
      <w:r w:rsidR="00C55590">
        <w:t xml:space="preserve"> cet évènement à une compétition ou à l’activité </w:t>
      </w:r>
      <w:r w:rsidR="005C3977">
        <w:t>“</w:t>
      </w:r>
      <w:r w:rsidR="00C55590">
        <w:t>Loisir</w:t>
      </w:r>
      <w:r w:rsidR="005C3977">
        <w:t>s”</w:t>
      </w:r>
      <w:r w:rsidRPr="00A41B83">
        <w:rPr>
          <w:noProof/>
        </w:rPr>
        <w:t xml:space="preserve"> </w:t>
      </w:r>
    </w:p>
    <w:p w14:paraId="452F2CE9" w14:textId="0D26BCD7" w:rsidR="00C55590" w:rsidRDefault="00C55590" w:rsidP="00146E70">
      <w:pPr>
        <w:pStyle w:val="NormalWeb"/>
      </w:pPr>
    </w:p>
    <w:p w14:paraId="2AE90863" w14:textId="012E6571" w:rsidR="005C3977" w:rsidRDefault="005C3977" w:rsidP="00146E70">
      <w:pPr>
        <w:pStyle w:val="NormalWeb"/>
      </w:pPr>
    </w:p>
    <w:p w14:paraId="0BD26918" w14:textId="77777777" w:rsidR="00A41B83" w:rsidRDefault="00A41B83" w:rsidP="00146E70">
      <w:pPr>
        <w:pStyle w:val="NormalWeb"/>
      </w:pPr>
    </w:p>
    <w:p w14:paraId="789A15CD" w14:textId="04486196" w:rsidR="00C55590" w:rsidRDefault="00C55590" w:rsidP="00146E70">
      <w:pPr>
        <w:pStyle w:val="NormalWeb"/>
      </w:pPr>
      <w:r w:rsidRPr="00C55590">
        <w:rPr>
          <w:noProof/>
        </w:rPr>
        <w:drawing>
          <wp:anchor distT="0" distB="0" distL="114300" distR="114300" simplePos="0" relativeHeight="251664384" behindDoc="1" locked="0" layoutInCell="1" allowOverlap="1" wp14:anchorId="5915FCA5" wp14:editId="37535916">
            <wp:simplePos x="0" y="0"/>
            <wp:positionH relativeFrom="column">
              <wp:posOffset>2173117</wp:posOffset>
            </wp:positionH>
            <wp:positionV relativeFrom="paragraph">
              <wp:posOffset>325120</wp:posOffset>
            </wp:positionV>
            <wp:extent cx="4433570" cy="1624965"/>
            <wp:effectExtent l="0" t="0" r="0" b="635"/>
            <wp:wrapTight wrapText="bothSides">
              <wp:wrapPolygon edited="0">
                <wp:start x="0" y="0"/>
                <wp:lineTo x="0" y="21440"/>
                <wp:lineTo x="21532" y="21440"/>
                <wp:lineTo x="21532" y="0"/>
                <wp:lineTo x="0" y="0"/>
              </wp:wrapPolygon>
            </wp:wrapTight>
            <wp:docPr id="7246136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61363" name="Picture 1" descr="A screenshot of a compute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3570" cy="1624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Ajout d’un docu</w:t>
      </w:r>
      <w:r w:rsidR="00C12D88">
        <w:t>m</w:t>
      </w:r>
      <w:r>
        <w:t xml:space="preserve">ent à cet évènement </w:t>
      </w:r>
    </w:p>
    <w:p w14:paraId="00B1B400" w14:textId="63FA4781" w:rsidR="00C55590" w:rsidRDefault="00C55590" w:rsidP="00146E70">
      <w:pPr>
        <w:pStyle w:val="NormalWeb"/>
      </w:pPr>
    </w:p>
    <w:p w14:paraId="0020307B" w14:textId="4758B52D" w:rsidR="00C55590" w:rsidRPr="00C12D88" w:rsidRDefault="00C55590" w:rsidP="00146E70">
      <w:pPr>
        <w:pStyle w:val="NormalWeb"/>
        <w:rPr>
          <w:b/>
          <w:bCs/>
        </w:rPr>
      </w:pPr>
      <w:r w:rsidRPr="00C12D88">
        <w:rPr>
          <w:b/>
          <w:bCs/>
        </w:rPr>
        <w:t xml:space="preserve">RIB de la section </w:t>
      </w:r>
    </w:p>
    <w:p w14:paraId="0C0260C5" w14:textId="302B52F3" w:rsidR="00C55590" w:rsidRDefault="00C55590" w:rsidP="00146E70">
      <w:pPr>
        <w:pStyle w:val="NormalWeb"/>
      </w:pPr>
    </w:p>
    <w:p w14:paraId="4DB1F4BE" w14:textId="33E7AF24" w:rsidR="00C55590" w:rsidRDefault="00C55590" w:rsidP="00146E70">
      <w:pPr>
        <w:pStyle w:val="NormalWeb"/>
      </w:pPr>
    </w:p>
    <w:p w14:paraId="05A0F3F2" w14:textId="372F86AE" w:rsidR="00C55590" w:rsidRDefault="00C55590" w:rsidP="00146E70">
      <w:pPr>
        <w:pStyle w:val="NormalWeb"/>
      </w:pPr>
    </w:p>
    <w:p w14:paraId="678C90EC" w14:textId="77777777" w:rsidR="00C12D88" w:rsidRDefault="00C12D88" w:rsidP="00146E70">
      <w:pPr>
        <w:pStyle w:val="NormalWeb"/>
      </w:pPr>
    </w:p>
    <w:p w14:paraId="4E213F4F" w14:textId="7A09DDBD" w:rsidR="00C55590" w:rsidRDefault="00C12D88" w:rsidP="00146E70">
      <w:pPr>
        <w:pStyle w:val="NormalWeb"/>
      </w:pPr>
      <w:r w:rsidRPr="00C12D88">
        <w:rPr>
          <w:b/>
          <w:bCs/>
        </w:rPr>
        <w:t>LES OPTIONS</w:t>
      </w:r>
      <w:r>
        <w:t xml:space="preserve"> (menu sur la droite de l’écran)</w:t>
      </w:r>
    </w:p>
    <w:p w14:paraId="290A923B" w14:textId="37DA9D34" w:rsidR="00C12D88" w:rsidRDefault="00C12D88" w:rsidP="00C12D88">
      <w:pPr>
        <w:pStyle w:val="NormalWeb"/>
        <w:numPr>
          <w:ilvl w:val="0"/>
          <w:numId w:val="34"/>
        </w:numPr>
      </w:pPr>
      <w:r>
        <w:t xml:space="preserve">Date de publication :  date de création </w:t>
      </w:r>
    </w:p>
    <w:p w14:paraId="646C5DAA" w14:textId="0DC1E29C" w:rsidR="00C12D88" w:rsidRDefault="00C12D88" w:rsidP="00C12D88">
      <w:pPr>
        <w:pStyle w:val="NormalWeb"/>
        <w:numPr>
          <w:ilvl w:val="0"/>
          <w:numId w:val="34"/>
        </w:numPr>
      </w:pPr>
      <w:r w:rsidRPr="00C12D88">
        <w:rPr>
          <w:noProof/>
        </w:rPr>
        <w:drawing>
          <wp:anchor distT="0" distB="0" distL="114300" distR="114300" simplePos="0" relativeHeight="251665408" behindDoc="1" locked="0" layoutInCell="1" allowOverlap="1" wp14:anchorId="73A79214" wp14:editId="096A4D4C">
            <wp:simplePos x="0" y="0"/>
            <wp:positionH relativeFrom="column">
              <wp:posOffset>3979840</wp:posOffset>
            </wp:positionH>
            <wp:positionV relativeFrom="paragraph">
              <wp:posOffset>281172</wp:posOffset>
            </wp:positionV>
            <wp:extent cx="2476800" cy="1360800"/>
            <wp:effectExtent l="0" t="0" r="0" b="0"/>
            <wp:wrapTight wrapText="bothSides">
              <wp:wrapPolygon edited="0">
                <wp:start x="0" y="0"/>
                <wp:lineTo x="0" y="21378"/>
                <wp:lineTo x="21489" y="21378"/>
                <wp:lineTo x="21489" y="0"/>
                <wp:lineTo x="0" y="0"/>
              </wp:wrapPolygon>
            </wp:wrapTight>
            <wp:docPr id="1588537766" name="Picture 1" descr="A screenshot of a c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537766" name="Picture 1" descr="A screenshot of a cha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800" cy="136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Date de dépublication : ne rien saisir</w:t>
      </w:r>
    </w:p>
    <w:p w14:paraId="61F8F12B" w14:textId="5F0D5B2D" w:rsidR="00C12D88" w:rsidRDefault="00C12D88" w:rsidP="00146E70">
      <w:pPr>
        <w:pStyle w:val="NormalWeb"/>
      </w:pPr>
      <w:r>
        <w:t xml:space="preserve">Les options à la UNE </w:t>
      </w:r>
    </w:p>
    <w:p w14:paraId="0D47D2C8" w14:textId="0519F593" w:rsidR="00C12D88" w:rsidRDefault="00C12D88" w:rsidP="00146E70">
      <w:pPr>
        <w:pStyle w:val="NormalWeb"/>
      </w:pPr>
      <w:r>
        <w:t>Date de début : saisir 1 mois avant la date de l’évènement</w:t>
      </w:r>
    </w:p>
    <w:p w14:paraId="4527C22A" w14:textId="4D17B997" w:rsidR="00C12D88" w:rsidRDefault="00C12D88" w:rsidP="00146E70">
      <w:pPr>
        <w:pStyle w:val="NormalWeb"/>
      </w:pPr>
      <w:r>
        <w:t>Date de fin : saisir le lendemain de la date de l’</w:t>
      </w:r>
      <w:r w:rsidR="00FA7623">
        <w:t>é</w:t>
      </w:r>
      <w:r>
        <w:t xml:space="preserve">vénement </w:t>
      </w:r>
    </w:p>
    <w:p w14:paraId="6F506399" w14:textId="77777777" w:rsidR="00C12D88" w:rsidRDefault="00C12D88" w:rsidP="00146E70">
      <w:pPr>
        <w:pStyle w:val="NormalWeb"/>
      </w:pPr>
    </w:p>
    <w:p w14:paraId="4DFD6400" w14:textId="77777777" w:rsidR="00C12D88" w:rsidRDefault="00C12D88" w:rsidP="00146E70">
      <w:pPr>
        <w:pStyle w:val="NormalWeb"/>
      </w:pPr>
    </w:p>
    <w:p w14:paraId="5A67F89D" w14:textId="4C10B096" w:rsidR="00C55590" w:rsidRDefault="00C55590" w:rsidP="00146E70">
      <w:pPr>
        <w:pStyle w:val="NormalWeb"/>
      </w:pPr>
      <w:r w:rsidRPr="00C12D88">
        <w:rPr>
          <w:b/>
          <w:bCs/>
        </w:rPr>
        <w:t xml:space="preserve">ENREGISTRER </w:t>
      </w:r>
      <w:r>
        <w:t xml:space="preserve">cet évènement avant de passer à la page gestion des inscriptions </w:t>
      </w:r>
    </w:p>
    <w:p w14:paraId="7A7CDC8A" w14:textId="77777777" w:rsidR="00C12D88" w:rsidRDefault="00C12D88" w:rsidP="00146E70">
      <w:pPr>
        <w:pStyle w:val="NormalWeb"/>
      </w:pPr>
    </w:p>
    <w:p w14:paraId="73BE7113" w14:textId="77777777" w:rsidR="00C12D88" w:rsidRDefault="00C12D88" w:rsidP="00146E70">
      <w:pPr>
        <w:pStyle w:val="NormalWeb"/>
      </w:pPr>
    </w:p>
    <w:p w14:paraId="1064695C" w14:textId="77777777" w:rsidR="00C12D88" w:rsidRDefault="00C12D88" w:rsidP="00146E70">
      <w:pPr>
        <w:pStyle w:val="NormalWeb"/>
      </w:pPr>
    </w:p>
    <w:p w14:paraId="38725329" w14:textId="77777777" w:rsidR="00C12D88" w:rsidRDefault="00C12D88" w:rsidP="00146E70">
      <w:pPr>
        <w:pStyle w:val="NormalWeb"/>
      </w:pPr>
    </w:p>
    <w:p w14:paraId="42B7F612" w14:textId="77777777" w:rsidR="00C12D88" w:rsidRPr="00FA7623" w:rsidRDefault="00C12D88" w:rsidP="00747C53">
      <w:pPr>
        <w:pStyle w:val="Heading1"/>
        <w:rPr>
          <w:lang w:val="fr-FR"/>
        </w:rPr>
      </w:pPr>
      <w:r w:rsidRPr="00FA7623">
        <w:rPr>
          <w:lang w:val="fr-FR"/>
        </w:rPr>
        <w:t xml:space="preserve">GESTION DES INSCRIPTIONS </w:t>
      </w:r>
    </w:p>
    <w:p w14:paraId="6EDA2D04" w14:textId="060EB10A" w:rsidR="00C12D88" w:rsidRDefault="00C12D88" w:rsidP="00146E70">
      <w:pPr>
        <w:pStyle w:val="NormalWeb"/>
        <w:rPr>
          <w:b/>
          <w:bCs/>
        </w:rPr>
      </w:pPr>
      <w:r>
        <w:rPr>
          <w:b/>
          <w:bCs/>
        </w:rPr>
        <w:t xml:space="preserve">Menu PARTICIPANTS  : </w:t>
      </w:r>
    </w:p>
    <w:p w14:paraId="038948E5" w14:textId="398F1F7E" w:rsidR="00146E70" w:rsidRDefault="00146E70" w:rsidP="00146E70">
      <w:pPr>
        <w:pStyle w:val="NormalWeb"/>
      </w:pPr>
      <w:r>
        <w:t xml:space="preserve">Pour pouvoir permettre aux membres de s’inscrire à l’événement via un formulaire, il faut se rendre dans « Les participants &gt; Réglage du mode d’inscription ». </w:t>
      </w:r>
    </w:p>
    <w:p w14:paraId="473D87FD" w14:textId="13F2356C" w:rsidR="009E2A92" w:rsidRDefault="005C3977" w:rsidP="00146E70">
      <w:pPr>
        <w:pStyle w:val="NormalWeb"/>
        <w:rPr>
          <w:b/>
          <w:bCs/>
        </w:rPr>
      </w:pPr>
      <w:r>
        <w:rPr>
          <w:b/>
          <w:bCs/>
        </w:rPr>
        <w:t>B</w:t>
      </w:r>
      <w:r w:rsidR="00146E70" w:rsidRPr="00BD3C23">
        <w:rPr>
          <w:b/>
          <w:bCs/>
        </w:rPr>
        <w:t>outon</w:t>
      </w:r>
      <w:r w:rsidR="00BD3C23" w:rsidRPr="00BD3C23">
        <w:rPr>
          <w:b/>
          <w:bCs/>
        </w:rPr>
        <w:t xml:space="preserve"> </w:t>
      </w:r>
      <w:r w:rsidR="00146E70" w:rsidRPr="00BD3C23">
        <w:rPr>
          <w:b/>
          <w:bCs/>
        </w:rPr>
        <w:t>(Présent-Absent)</w:t>
      </w:r>
      <w:r w:rsidR="009E2A92">
        <w:rPr>
          <w:b/>
          <w:bCs/>
        </w:rPr>
        <w:t xml:space="preserve"> </w:t>
      </w:r>
    </w:p>
    <w:p w14:paraId="232856C5" w14:textId="197B1974" w:rsidR="00BD3C23" w:rsidRDefault="009E2A92" w:rsidP="00146E70">
      <w:pPr>
        <w:pStyle w:val="NormalWeb"/>
      </w:pPr>
      <w:r>
        <w:t>Egalement il est possible d’indiquer un quota pour les inscriptions.</w:t>
      </w:r>
      <w:r w:rsidR="00BD3C23" w:rsidRPr="00BD3C23">
        <w:rPr>
          <w:b/>
          <w:bCs/>
        </w:rPr>
        <w:br/>
      </w:r>
      <w:r w:rsidR="00BD3C23">
        <w:rPr>
          <w:i/>
          <w:iCs/>
        </w:rPr>
        <w:t>C</w:t>
      </w:r>
      <w:r w:rsidR="00BD3C23" w:rsidRPr="00BD3C23">
        <w:rPr>
          <w:i/>
          <w:iCs/>
        </w:rPr>
        <w:t xml:space="preserve">ette option entraine une </w:t>
      </w:r>
      <w:r w:rsidR="00BD3C23" w:rsidRPr="00BD3C23">
        <w:rPr>
          <w:b/>
          <w:bCs/>
          <w:i/>
          <w:iCs/>
        </w:rPr>
        <w:t>inscription immédiate</w:t>
      </w:r>
      <w:r w:rsidR="00BD3C23" w:rsidRPr="00BD3C23">
        <w:rPr>
          <w:i/>
          <w:iCs/>
        </w:rPr>
        <w:t xml:space="preserve"> sans validation par le responsable de l’évènement</w:t>
      </w:r>
      <w:r w:rsidR="00BD3C23">
        <w:t xml:space="preserve"> </w:t>
      </w:r>
    </w:p>
    <w:p w14:paraId="12CA7886" w14:textId="0391F728" w:rsidR="00146E70" w:rsidRDefault="00146E70" w:rsidP="00146E70">
      <w:pPr>
        <w:pStyle w:val="NormalWeb"/>
      </w:pPr>
      <w:r w:rsidRPr="00146E70">
        <w:rPr>
          <w:noProof/>
        </w:rPr>
        <w:drawing>
          <wp:inline distT="0" distB="0" distL="0" distR="0" wp14:anchorId="0475D9A2" wp14:editId="2C8150D9">
            <wp:extent cx="6222224" cy="1020726"/>
            <wp:effectExtent l="0" t="0" r="1270" b="0"/>
            <wp:docPr id="1068597930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597930" name="Picture 1" descr="A screenshot of a phone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28718" cy="1038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462E1" w14:textId="2457BFA4" w:rsidR="00146E70" w:rsidRPr="00BD3C23" w:rsidRDefault="00146E70" w:rsidP="00146E70">
      <w:pPr>
        <w:rPr>
          <w:b/>
          <w:bCs/>
          <w:lang w:val="fr-FR"/>
        </w:rPr>
      </w:pPr>
    </w:p>
    <w:p w14:paraId="2B1C19E6" w14:textId="77777777" w:rsidR="00C12D88" w:rsidRDefault="00C12D88" w:rsidP="00146E70">
      <w:pPr>
        <w:pStyle w:val="NormalWeb"/>
      </w:pPr>
    </w:p>
    <w:p w14:paraId="5D36F326" w14:textId="2F305BD1" w:rsidR="00C12D88" w:rsidRPr="00C12D88" w:rsidRDefault="00C12D88" w:rsidP="00146E70">
      <w:pPr>
        <w:pStyle w:val="NormalWeb"/>
        <w:rPr>
          <w:b/>
          <w:bCs/>
        </w:rPr>
      </w:pPr>
      <w:r w:rsidRPr="00C12D88">
        <w:rPr>
          <w:noProof/>
        </w:rPr>
        <w:drawing>
          <wp:anchor distT="0" distB="0" distL="114300" distR="114300" simplePos="0" relativeHeight="251666432" behindDoc="1" locked="0" layoutInCell="1" allowOverlap="1" wp14:anchorId="7706F233" wp14:editId="47790965">
            <wp:simplePos x="0" y="0"/>
            <wp:positionH relativeFrom="column">
              <wp:posOffset>4186481</wp:posOffset>
            </wp:positionH>
            <wp:positionV relativeFrom="paragraph">
              <wp:posOffset>110490</wp:posOffset>
            </wp:positionV>
            <wp:extent cx="1947600" cy="3308400"/>
            <wp:effectExtent l="0" t="0" r="0" b="0"/>
            <wp:wrapTight wrapText="bothSides">
              <wp:wrapPolygon edited="0">
                <wp:start x="0" y="0"/>
                <wp:lineTo x="0" y="21476"/>
                <wp:lineTo x="21410" y="21476"/>
                <wp:lineTo x="21410" y="0"/>
                <wp:lineTo x="0" y="0"/>
              </wp:wrapPolygon>
            </wp:wrapTight>
            <wp:docPr id="21113384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3384" name="Picture 1" descr="A screenshot of a phon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7600" cy="330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12D88">
        <w:rPr>
          <w:b/>
          <w:bCs/>
        </w:rPr>
        <w:t>OPTIONS INSCRIPTIONS</w:t>
      </w:r>
    </w:p>
    <w:p w14:paraId="1C709F6C" w14:textId="2464196E" w:rsidR="00C12D88" w:rsidRDefault="00C12D88" w:rsidP="00146E70">
      <w:pPr>
        <w:pStyle w:val="NormalWeb"/>
      </w:pPr>
    </w:p>
    <w:p w14:paraId="5A9D164B" w14:textId="77777777" w:rsidR="00C12D88" w:rsidRDefault="00C12D88" w:rsidP="00146E70">
      <w:pPr>
        <w:pStyle w:val="NormalWeb"/>
      </w:pPr>
    </w:p>
    <w:p w14:paraId="12697527" w14:textId="77777777" w:rsidR="00C12D88" w:rsidRDefault="00C12D88" w:rsidP="00146E70">
      <w:pPr>
        <w:pStyle w:val="NormalWeb"/>
      </w:pPr>
    </w:p>
    <w:p w14:paraId="57FE179B" w14:textId="1E558565" w:rsidR="00C12D88" w:rsidRDefault="00C12D88" w:rsidP="00C12D88">
      <w:pPr>
        <w:pStyle w:val="NormalWeb"/>
        <w:numPr>
          <w:ilvl w:val="0"/>
          <w:numId w:val="35"/>
        </w:numPr>
      </w:pPr>
      <w:r>
        <w:t>Choisir la date limite d’inscription à cet évènement</w:t>
      </w:r>
      <w:r>
        <w:br/>
      </w:r>
    </w:p>
    <w:p w14:paraId="5C84E4A5" w14:textId="67D5AA58" w:rsidR="00C12D88" w:rsidRDefault="00C12D88" w:rsidP="00C12D88">
      <w:pPr>
        <w:pStyle w:val="NormalWeb"/>
        <w:numPr>
          <w:ilvl w:val="0"/>
          <w:numId w:val="35"/>
        </w:numPr>
      </w:pPr>
      <w:r>
        <w:t xml:space="preserve">Et choisir le responsable de cet évènement </w:t>
      </w:r>
    </w:p>
    <w:p w14:paraId="00C6B8B2" w14:textId="77777777" w:rsidR="00C12D88" w:rsidRDefault="00C12D88" w:rsidP="00146E70">
      <w:pPr>
        <w:pStyle w:val="NormalWeb"/>
      </w:pPr>
    </w:p>
    <w:p w14:paraId="44B5E013" w14:textId="77777777" w:rsidR="00C12D88" w:rsidRDefault="00C12D88" w:rsidP="00146E70">
      <w:pPr>
        <w:pStyle w:val="NormalWeb"/>
      </w:pPr>
    </w:p>
    <w:p w14:paraId="01FFE51B" w14:textId="77777777" w:rsidR="00C12D88" w:rsidRDefault="00C12D88" w:rsidP="00146E70">
      <w:pPr>
        <w:pStyle w:val="NormalWeb"/>
      </w:pPr>
    </w:p>
    <w:p w14:paraId="2908B87B" w14:textId="77777777" w:rsidR="00C12D88" w:rsidRDefault="00C12D88" w:rsidP="00146E70">
      <w:pPr>
        <w:pStyle w:val="NormalWeb"/>
      </w:pPr>
    </w:p>
    <w:p w14:paraId="221B258E" w14:textId="4BF29942" w:rsidR="00C12D88" w:rsidRDefault="00146E70" w:rsidP="00146E70">
      <w:pPr>
        <w:pStyle w:val="NormalWeb"/>
      </w:pPr>
      <w:r>
        <w:lastRenderedPageBreak/>
        <w:t xml:space="preserve">Une fois l’événement en ligne, </w:t>
      </w:r>
      <w:r w:rsidR="00C12D88">
        <w:t xml:space="preserve">les visiteurs pourront s’incrire </w:t>
      </w:r>
      <w:r w:rsidR="00BD3C23">
        <w:t xml:space="preserve">et une notification sera adressée au responsable de cet évènement </w:t>
      </w:r>
    </w:p>
    <w:p w14:paraId="19BDBF69" w14:textId="0E87B26B" w:rsidR="00BD3C23" w:rsidRDefault="00BD3C23" w:rsidP="00146E70">
      <w:pPr>
        <w:pStyle w:val="NormalWeb"/>
      </w:pPr>
      <w:r w:rsidRPr="00BD3C23">
        <w:rPr>
          <w:noProof/>
        </w:rPr>
        <w:drawing>
          <wp:inline distT="0" distB="0" distL="0" distR="0" wp14:anchorId="1FCB88A8" wp14:editId="086E6790">
            <wp:extent cx="5450205" cy="2997200"/>
            <wp:effectExtent l="0" t="0" r="0" b="0"/>
            <wp:docPr id="124886477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864779" name="Picture 1" descr="A screenshot of a compu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50205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4FE06" w14:textId="77777777" w:rsidR="00BD3C23" w:rsidRDefault="00BD3C23" w:rsidP="00146E70">
      <w:pPr>
        <w:pStyle w:val="NormalWeb"/>
      </w:pPr>
    </w:p>
    <w:p w14:paraId="37F238D7" w14:textId="06D461B5" w:rsidR="00146E70" w:rsidRDefault="00146E70" w:rsidP="00146E70">
      <w:pPr>
        <w:pStyle w:val="NormalWeb"/>
      </w:pPr>
      <w:r>
        <w:t>Une fois cette inscription réalisée, nous pouvons la voir remonter dans la partie « Inscriptions aux événements ».</w:t>
      </w:r>
    </w:p>
    <w:p w14:paraId="627B678C" w14:textId="70FEE683" w:rsidR="00146E70" w:rsidRDefault="00146E70" w:rsidP="00146E70">
      <w:r>
        <w:fldChar w:fldCharType="begin"/>
      </w:r>
      <w:r>
        <w:instrText xml:space="preserve"> INCLUDEPICTURE "https://aide.sportsregions.fr/wp-content/uploads/2020/12/inscription-evt-sans-panier-2019-6.jpg"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6B6E245B" wp14:editId="37001319">
            <wp:extent cx="5450205" cy="2814320"/>
            <wp:effectExtent l="0" t="0" r="0" b="5080"/>
            <wp:docPr id="502903480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903480" name="Picture 5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205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33403EBA" w14:textId="77777777" w:rsidR="00146E70" w:rsidRDefault="00146E70" w:rsidP="00146E70">
      <w:pPr>
        <w:pStyle w:val="NormalWeb"/>
      </w:pPr>
      <w:r>
        <w:t>Il est ainsi possible de prendre connaissance des réponses au formulaire et de valider ou non la demande d’inscription à l’événement.</w:t>
      </w:r>
    </w:p>
    <w:p w14:paraId="42B32961" w14:textId="0EF630C7" w:rsidR="00146E70" w:rsidRDefault="00146E70" w:rsidP="00146E70">
      <w:r>
        <w:lastRenderedPageBreak/>
        <w:fldChar w:fldCharType="begin"/>
      </w:r>
      <w:r>
        <w:instrText xml:space="preserve"> INCLUDEPICTURE "https://aide.sportsregions.fr/wp-content/uploads/2020/12/inscription-evt-sans-panier-2019-8-1024x529.jpg"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7B75BA8E" wp14:editId="29ED482A">
            <wp:extent cx="5450205" cy="2816225"/>
            <wp:effectExtent l="0" t="0" r="0" b="3175"/>
            <wp:docPr id="1510881508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881508" name="Picture 4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205" cy="281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6E4756D6" w14:textId="77777777" w:rsidR="00146E70" w:rsidRDefault="00146E70" w:rsidP="00146E70">
      <w:pPr>
        <w:pStyle w:val="NormalWeb"/>
      </w:pPr>
      <w:r>
        <w:t>Il est également possible, si la personne a fait une erreur ou une faute de frappe, de corriger ses réponses via le bouton d’édition située en bout de ligne.</w:t>
      </w:r>
    </w:p>
    <w:p w14:paraId="41DB3F76" w14:textId="1067FF5D" w:rsidR="00146E70" w:rsidRDefault="00146E70" w:rsidP="00146E70">
      <w:r>
        <w:fldChar w:fldCharType="begin"/>
      </w:r>
      <w:r>
        <w:instrText xml:space="preserve"> INCLUDEPICTURE "https://aide.sportsregions.fr/wp-content/uploads/2020/12/inscription-evt-sans-panier-2019-7-1024x529.jpg"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6E82D165" wp14:editId="37108917">
            <wp:extent cx="5450205" cy="2816225"/>
            <wp:effectExtent l="0" t="0" r="0" b="3175"/>
            <wp:docPr id="34672791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72791" name="Picture 3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205" cy="281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131E651E" w14:textId="77777777" w:rsidR="00146E70" w:rsidRDefault="00146E70" w:rsidP="00146E70">
      <w:pPr>
        <w:pStyle w:val="NormalWeb"/>
      </w:pPr>
      <w:r>
        <w:t>Si vous avez besoin de supprimer la demande d’inscription à l’événement du membre, il faut dans un premier lieu la refuser, puis cliquer sur la poubelle qui est apparue en bout de ligne, à la place du bouton de modification.</w:t>
      </w:r>
    </w:p>
    <w:p w14:paraId="1019DBCF" w14:textId="0511F93D" w:rsidR="00146E70" w:rsidRDefault="00146E70" w:rsidP="00146E70">
      <w:r>
        <w:lastRenderedPageBreak/>
        <w:fldChar w:fldCharType="begin"/>
      </w:r>
      <w:r>
        <w:instrText xml:space="preserve"> INCLUDEPICTURE "https://aide.sportsregions.fr/wp-content/uploads/2020/12/inscription-evt-sans-panier-2019-9.jpg"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2BA7FA9E" wp14:editId="04BBE2FF">
            <wp:extent cx="5450205" cy="2814320"/>
            <wp:effectExtent l="0" t="0" r="0" b="5080"/>
            <wp:docPr id="1179122973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122973" name="Picture 2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205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692C1BF6" w14:textId="77777777" w:rsidR="00146E70" w:rsidRDefault="00146E70" w:rsidP="00146E70">
      <w:pPr>
        <w:rPr>
          <w:lang w:val="fr-FR"/>
        </w:rPr>
      </w:pPr>
    </w:p>
    <w:p w14:paraId="5F9B8453" w14:textId="77777777" w:rsidR="00EC73F8" w:rsidRDefault="00EC73F8" w:rsidP="00EC73F8">
      <w:pPr>
        <w:rPr>
          <w:lang w:val="fr-FR"/>
        </w:rPr>
      </w:pPr>
    </w:p>
    <w:p w14:paraId="5720C833" w14:textId="77777777" w:rsidR="00747C53" w:rsidRDefault="00747C53">
      <w:pPr>
        <w:rPr>
          <w:b/>
          <w:bCs/>
          <w:lang w:val="fr-FR"/>
        </w:rPr>
      </w:pPr>
      <w:r>
        <w:rPr>
          <w:b/>
          <w:bCs/>
          <w:lang w:val="fr-FR"/>
        </w:rPr>
        <w:br w:type="page"/>
      </w:r>
    </w:p>
    <w:p w14:paraId="68750433" w14:textId="18B0F12B" w:rsidR="00747C53" w:rsidRDefault="00747C53" w:rsidP="00747C53">
      <w:pPr>
        <w:pStyle w:val="Heading1"/>
        <w:rPr>
          <w:lang w:val="fr-FR"/>
        </w:rPr>
      </w:pPr>
      <w:r w:rsidRPr="00747C53">
        <w:rPr>
          <w:lang w:val="fr-FR"/>
        </w:rPr>
        <w:lastRenderedPageBreak/>
        <w:t>CONVOCATION DES PARTICIPANTS AU JOUR J</w:t>
      </w:r>
    </w:p>
    <w:p w14:paraId="74EBFF7C" w14:textId="0C52AF78" w:rsidR="00747C53" w:rsidRDefault="00747C53" w:rsidP="00EC73F8">
      <w:pPr>
        <w:rPr>
          <w:lang w:val="fr-FR"/>
        </w:rPr>
      </w:pPr>
      <w:r w:rsidRPr="00747C53">
        <w:rPr>
          <w:lang w:val="fr-FR"/>
        </w:rPr>
        <w:t xml:space="preserve">Vous pouvez adresser </w:t>
      </w:r>
      <w:r>
        <w:rPr>
          <w:lang w:val="fr-FR"/>
        </w:rPr>
        <w:t xml:space="preserve">un mail d’invitation au jour J à tous les participants à l’évènement </w:t>
      </w:r>
    </w:p>
    <w:p w14:paraId="52C7DD3F" w14:textId="5B3C3F28" w:rsidR="00747C53" w:rsidRDefault="00747C53" w:rsidP="00EC73F8">
      <w:pPr>
        <w:rPr>
          <w:lang w:val="fr-FR"/>
        </w:rPr>
      </w:pP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936B1B4" wp14:editId="1AF3C3B1">
                <wp:simplePos x="0" y="0"/>
                <wp:positionH relativeFrom="column">
                  <wp:posOffset>4299629</wp:posOffset>
                </wp:positionH>
                <wp:positionV relativeFrom="paragraph">
                  <wp:posOffset>163933</wp:posOffset>
                </wp:positionV>
                <wp:extent cx="1594884" cy="754912"/>
                <wp:effectExtent l="12700" t="12700" r="18415" b="7620"/>
                <wp:wrapNone/>
                <wp:docPr id="202806329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4884" cy="754912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oval w14:anchorId="2DCA8FDF" id="Oval 13" o:spid="_x0000_s1026" style="position:absolute;margin-left:338.55pt;margin-top:12.9pt;width:125.6pt;height:59.4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" filled="f" strokecolor="#c00000" strokeweight="2.25pt">
                <v:stroke joinstyle="miter"/>
              </v:oval>
            </w:pict>
          </mc:Fallback>
        </mc:AlternateContent>
      </w:r>
      <w:r w:rsidRPr="00747C53">
        <w:rPr>
          <w:noProof/>
          <w:lang w:val="fr-FR"/>
        </w:rPr>
        <w:drawing>
          <wp:inline distT="0" distB="0" distL="0" distR="0" wp14:anchorId="47FF508F" wp14:editId="0429F662">
            <wp:extent cx="5450205" cy="2390775"/>
            <wp:effectExtent l="0" t="0" r="0" b="0"/>
            <wp:docPr id="50072831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728311" name="Picture 1" descr="A screenshot of a computer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5020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03292" w14:textId="47A54419" w:rsidR="00747C53" w:rsidRDefault="00747C53" w:rsidP="00EC73F8">
      <w:pPr>
        <w:rPr>
          <w:lang w:val="fr-FR"/>
        </w:rPr>
      </w:pP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A3245A8" wp14:editId="178630CF">
                <wp:simplePos x="0" y="0"/>
                <wp:positionH relativeFrom="column">
                  <wp:posOffset>2048111</wp:posOffset>
                </wp:positionH>
                <wp:positionV relativeFrom="paragraph">
                  <wp:posOffset>2771243</wp:posOffset>
                </wp:positionV>
                <wp:extent cx="3931979" cy="1539654"/>
                <wp:effectExtent l="12700" t="12700" r="17780" b="10160"/>
                <wp:wrapNone/>
                <wp:docPr id="1819677742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1979" cy="153965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6729DF44" id="Rectangle 14" o:spid="_x0000_s1026" style="position:absolute;margin-left:161.25pt;margin-top:218.2pt;width:309.6pt;height:121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" filled="f" strokecolor="#c00000" strokeweight="2.25pt"/>
            </w:pict>
          </mc:Fallback>
        </mc:AlternateContent>
      </w: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F549490" wp14:editId="25E732BB">
                <wp:simplePos x="0" y="0"/>
                <wp:positionH relativeFrom="column">
                  <wp:posOffset>-170638</wp:posOffset>
                </wp:positionH>
                <wp:positionV relativeFrom="paragraph">
                  <wp:posOffset>105395</wp:posOffset>
                </wp:positionV>
                <wp:extent cx="1594884" cy="754912"/>
                <wp:effectExtent l="12700" t="12700" r="18415" b="7620"/>
                <wp:wrapNone/>
                <wp:docPr id="1963869587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4884" cy="754912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oval w14:anchorId="77B76BC5" id="Oval 13" o:spid="_x0000_s1026" style="position:absolute;margin-left:-13.45pt;margin-top:8.3pt;width:125.6pt;height:59.4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" filled="f" strokecolor="#c00000" strokeweight="2.25pt">
                <v:stroke joinstyle="miter"/>
              </v:oval>
            </w:pict>
          </mc:Fallback>
        </mc:AlternateContent>
      </w:r>
      <w:r w:rsidRPr="00747C53">
        <w:rPr>
          <w:noProof/>
          <w:lang w:val="fr-FR"/>
        </w:rPr>
        <w:drawing>
          <wp:inline distT="0" distB="0" distL="0" distR="0" wp14:anchorId="3AB6BFCD" wp14:editId="2D91F03F">
            <wp:extent cx="5450205" cy="4042410"/>
            <wp:effectExtent l="0" t="0" r="0" b="0"/>
            <wp:docPr id="584866124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866124" name="Picture 1" descr="A screenshot of a computer screen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50205" cy="404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55A02" w14:textId="77777777" w:rsidR="00AC12C2" w:rsidRDefault="00AC12C2" w:rsidP="00EC73F8">
      <w:pPr>
        <w:rPr>
          <w:lang w:val="fr-FR"/>
        </w:rPr>
      </w:pPr>
    </w:p>
    <w:p w14:paraId="0DB27D92" w14:textId="1387FB0C" w:rsidR="00AC12C2" w:rsidRDefault="00AC12C2">
      <w:pPr>
        <w:rPr>
          <w:lang w:val="fr-FR"/>
        </w:rPr>
      </w:pPr>
      <w:r>
        <w:rPr>
          <w:lang w:val="fr-FR"/>
        </w:rPr>
        <w:br w:type="page"/>
      </w:r>
    </w:p>
    <w:p w14:paraId="62B6A6E4" w14:textId="48A78ED3" w:rsidR="00AC12C2" w:rsidRDefault="00AC12C2" w:rsidP="00AC12C2">
      <w:pPr>
        <w:pStyle w:val="Heading1"/>
        <w:rPr>
          <w:lang w:val="fr-FR"/>
        </w:rPr>
      </w:pPr>
      <w:r>
        <w:rPr>
          <w:lang w:val="fr-FR"/>
        </w:rPr>
        <w:lastRenderedPageBreak/>
        <w:t>RESULTATS</w:t>
      </w:r>
    </w:p>
    <w:p w14:paraId="1707264A" w14:textId="770FAE56" w:rsidR="00AC12C2" w:rsidRDefault="00AC3364" w:rsidP="00AC12C2">
      <w:pPr>
        <w:rPr>
          <w:lang w:val="fr-FR"/>
        </w:rPr>
      </w:pPr>
      <w:r w:rsidRPr="00AC3364">
        <w:rPr>
          <w:noProof/>
          <w:lang w:val="en-FR"/>
        </w:rPr>
        <w:drawing>
          <wp:anchor distT="0" distB="0" distL="114300" distR="114300" simplePos="0" relativeHeight="251682816" behindDoc="0" locked="0" layoutInCell="1" allowOverlap="1" wp14:anchorId="38F6A046" wp14:editId="2D758B4C">
            <wp:simplePos x="0" y="0"/>
            <wp:positionH relativeFrom="column">
              <wp:posOffset>3412067</wp:posOffset>
            </wp:positionH>
            <wp:positionV relativeFrom="paragraph">
              <wp:posOffset>273262</wp:posOffset>
            </wp:positionV>
            <wp:extent cx="2599200" cy="475200"/>
            <wp:effectExtent l="0" t="0" r="4445" b="0"/>
            <wp:wrapSquare wrapText="bothSides"/>
            <wp:docPr id="1202642296" name="Picture 1" descr="A close-up of a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642296" name="Picture 1" descr="A close-up of a sign&#10;&#10;AI-generated content may be incorrect.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200" cy="47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1C40">
        <w:rPr>
          <w:lang w:val="fr-FR"/>
        </w:rPr>
        <w:t xml:space="preserve">SAISIR LES RÉSULTATS SUR LA PAGE </w:t>
      </w:r>
      <w:r w:rsidR="005F58E7">
        <w:rPr>
          <w:lang w:val="fr-FR"/>
        </w:rPr>
        <w:t>« </w:t>
      </w:r>
      <w:r w:rsidR="00121C40">
        <w:rPr>
          <w:lang w:val="fr-FR"/>
        </w:rPr>
        <w:t xml:space="preserve">EVENEMENTS </w:t>
      </w:r>
      <w:r w:rsidR="005F58E7">
        <w:rPr>
          <w:lang w:val="fr-FR"/>
        </w:rPr>
        <w:t>« </w:t>
      </w:r>
    </w:p>
    <w:p w14:paraId="0D7DFCAA" w14:textId="6CEE8B95" w:rsidR="00AC3364" w:rsidRPr="00AC3364" w:rsidRDefault="00AC3364" w:rsidP="00AC12C2">
      <w:pPr>
        <w:rPr>
          <w:rFonts w:ascii="Helvetica" w:eastAsia="Times New Roman" w:hAnsi="Helvetica" w:cs="Times New Roman"/>
          <w:color w:val="000000"/>
          <w:sz w:val="21"/>
          <w:szCs w:val="21"/>
          <w:lang w:val="en-FR" w:eastAsia="en-US"/>
        </w:rPr>
      </w:pPr>
      <w:r>
        <w:rPr>
          <w:rFonts w:ascii="Helvetica" w:eastAsia="Times New Roman" w:hAnsi="Helvetica" w:cs="Times New Roman"/>
          <w:color w:val="000000"/>
          <w:sz w:val="21"/>
          <w:szCs w:val="21"/>
          <w:lang w:val="en-FR" w:eastAsia="en-US"/>
        </w:rPr>
        <w:t xml:space="preserve">Onglet RESULTATS sur la page de l’évènement </w:t>
      </w:r>
    </w:p>
    <w:p w14:paraId="4568670C" w14:textId="4C78186D" w:rsidR="0009513A" w:rsidRDefault="0009513A" w:rsidP="00AC12C2">
      <w:pPr>
        <w:rPr>
          <w:lang w:val="fr-FR"/>
        </w:rPr>
      </w:pPr>
    </w:p>
    <w:p w14:paraId="07878948" w14:textId="03C6FE81" w:rsidR="0009513A" w:rsidRDefault="0009513A" w:rsidP="00AC12C2">
      <w:pPr>
        <w:rPr>
          <w:lang w:val="fr-FR"/>
        </w:rPr>
      </w:pPr>
      <w:r>
        <w:rPr>
          <w:lang w:val="fr-FR"/>
        </w:rPr>
        <w:t>Sur cet Onglet.   « Les Résultats »</w:t>
      </w:r>
    </w:p>
    <w:p w14:paraId="77275CFC" w14:textId="1AAD600D" w:rsidR="0009513A" w:rsidRDefault="0009513A" w:rsidP="00AC12C2">
      <w:pPr>
        <w:rPr>
          <w:lang w:val="fr-FR"/>
        </w:rPr>
      </w:pPr>
      <w:r>
        <w:rPr>
          <w:lang w:val="fr-FR"/>
        </w:rPr>
        <w:t xml:space="preserve">Sélectionner l’option : </w:t>
      </w:r>
    </w:p>
    <w:p w14:paraId="2F701689" w14:textId="5C31B644" w:rsidR="0009513A" w:rsidRDefault="0009513A" w:rsidP="00AC12C2">
      <w:pPr>
        <w:rPr>
          <w:lang w:val="fr-FR"/>
        </w:rPr>
      </w:pPr>
      <w:r>
        <w:rPr>
          <w:lang w:val="fr-FR"/>
        </w:rPr>
        <w:t xml:space="preserve">Titre du résultat sous forme de texte </w:t>
      </w:r>
    </w:p>
    <w:p w14:paraId="3B62BF01" w14:textId="769BE0B3" w:rsidR="0009513A" w:rsidRPr="0009513A" w:rsidRDefault="00585C06" w:rsidP="0009513A">
      <w:pPr>
        <w:pStyle w:val="ListParagraph"/>
        <w:numPr>
          <w:ilvl w:val="0"/>
          <w:numId w:val="37"/>
        </w:numPr>
        <w:rPr>
          <w:lang w:val="fr-FR"/>
        </w:rPr>
      </w:pP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57EDE7D" wp14:editId="5DBCF84F">
                <wp:simplePos x="0" y="0"/>
                <wp:positionH relativeFrom="column">
                  <wp:posOffset>-306705</wp:posOffset>
                </wp:positionH>
                <wp:positionV relativeFrom="paragraph">
                  <wp:posOffset>122555</wp:posOffset>
                </wp:positionV>
                <wp:extent cx="25400" cy="2870200"/>
                <wp:effectExtent l="12700" t="12700" r="12700" b="12700"/>
                <wp:wrapNone/>
                <wp:docPr id="323230421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400" cy="28702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F1D966" id="Straight Connector 10" o:spid="_x0000_s1026" style="position:absolute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4.15pt,9.65pt" to="-22.15pt,235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" strokecolor="#c00000" strokeweight="1.5pt">
                <v:stroke joinstyle="miter"/>
              </v:line>
            </w:pict>
          </mc:Fallback>
        </mc:AlternateContent>
      </w: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7D8B363" wp14:editId="631C8D9F">
                <wp:simplePos x="0" y="0"/>
                <wp:positionH relativeFrom="column">
                  <wp:posOffset>-281305</wp:posOffset>
                </wp:positionH>
                <wp:positionV relativeFrom="paragraph">
                  <wp:posOffset>122555</wp:posOffset>
                </wp:positionV>
                <wp:extent cx="450215" cy="0"/>
                <wp:effectExtent l="0" t="63500" r="0" b="63500"/>
                <wp:wrapNone/>
                <wp:docPr id="568820817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0215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D189A7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" o:spid="_x0000_s1026" type="#_x0000_t32" style="position:absolute;margin-left:-22.15pt;margin-top:9.65pt;width:35.45pt;height:0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" strokecolor="#c00000" strokeweight="1.5pt">
                <v:stroke endarrow="block" joinstyle="miter"/>
              </v:shape>
            </w:pict>
          </mc:Fallback>
        </mc:AlternateContent>
      </w:r>
      <w:r w:rsidR="0009513A">
        <w:rPr>
          <w:lang w:val="fr-FR"/>
        </w:rPr>
        <w:t>Saisir un titre</w:t>
      </w:r>
    </w:p>
    <w:p w14:paraId="62CEF0CA" w14:textId="087DEF24" w:rsidR="0009513A" w:rsidRDefault="0009513A" w:rsidP="0009513A">
      <w:pPr>
        <w:rPr>
          <w:lang w:val="fr-FR"/>
        </w:rPr>
      </w:pPr>
      <w:r>
        <w:rPr>
          <w:lang w:val="fr-FR"/>
        </w:rPr>
        <w:t xml:space="preserve">Dans l’espace de saisie de texte (Compte rendu de l’évènement) </w:t>
      </w:r>
    </w:p>
    <w:p w14:paraId="01E1131E" w14:textId="43FA5BAD" w:rsidR="0009513A" w:rsidRDefault="00585C06" w:rsidP="0009513A">
      <w:pPr>
        <w:pStyle w:val="ListParagraph"/>
        <w:numPr>
          <w:ilvl w:val="0"/>
          <w:numId w:val="37"/>
        </w:numPr>
        <w:rPr>
          <w:lang w:val="fr-FR"/>
        </w:rPr>
      </w:pP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29CFD05" wp14:editId="655BD1BB">
                <wp:simplePos x="0" y="0"/>
                <wp:positionH relativeFrom="column">
                  <wp:posOffset>-687705</wp:posOffset>
                </wp:positionH>
                <wp:positionV relativeFrom="paragraph">
                  <wp:posOffset>311150</wp:posOffset>
                </wp:positionV>
                <wp:extent cx="38100" cy="4051300"/>
                <wp:effectExtent l="12700" t="12700" r="12700" b="12700"/>
                <wp:wrapNone/>
                <wp:docPr id="136206509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" cy="40513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97286E" id="Straight Connector 10" o:spid="_x0000_s1026" style="position:absolute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4.15pt,24.5pt" to="-51.15pt,343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" strokecolor="#c00000" strokeweight="1.5pt">
                <v:stroke joinstyle="miter"/>
              </v:line>
            </w:pict>
          </mc:Fallback>
        </mc:AlternateContent>
      </w: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E7BE022" wp14:editId="7D7EC034">
                <wp:simplePos x="0" y="0"/>
                <wp:positionH relativeFrom="column">
                  <wp:posOffset>-649605</wp:posOffset>
                </wp:positionH>
                <wp:positionV relativeFrom="paragraph">
                  <wp:posOffset>311150</wp:posOffset>
                </wp:positionV>
                <wp:extent cx="818515" cy="0"/>
                <wp:effectExtent l="0" t="63500" r="0" b="63500"/>
                <wp:wrapNone/>
                <wp:docPr id="1815389647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8515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E992D4" id="Straight Arrow Connector 11" o:spid="_x0000_s1026" type="#_x0000_t32" style="position:absolute;margin-left:-51.15pt;margin-top:24.5pt;width:64.45pt;height:0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" strokecolor="#c00000" strokeweight="1.5pt">
                <v:stroke endarrow="block" joinstyle="miter"/>
              </v:shape>
            </w:pict>
          </mc:Fallback>
        </mc:AlternateContent>
      </w:r>
      <w:r w:rsidR="0009513A">
        <w:rPr>
          <w:lang w:val="fr-FR"/>
        </w:rPr>
        <w:t xml:space="preserve">Saisir </w:t>
      </w:r>
      <w:r w:rsidR="0009513A">
        <w:rPr>
          <w:lang w:val="fr-FR"/>
        </w:rPr>
        <w:t>un</w:t>
      </w:r>
      <w:r w:rsidR="0009513A">
        <w:rPr>
          <w:lang w:val="fr-FR"/>
        </w:rPr>
        <w:t xml:space="preserve"> texte </w:t>
      </w:r>
      <w:r w:rsidR="0009513A">
        <w:rPr>
          <w:lang w:val="fr-FR"/>
        </w:rPr>
        <w:t>si nécessaire</w:t>
      </w:r>
    </w:p>
    <w:p w14:paraId="32A70ECF" w14:textId="2A5E09EE" w:rsidR="0009513A" w:rsidRDefault="0009513A" w:rsidP="0009513A">
      <w:pPr>
        <w:pStyle w:val="ListParagraph"/>
        <w:numPr>
          <w:ilvl w:val="0"/>
          <w:numId w:val="37"/>
        </w:numPr>
        <w:rPr>
          <w:lang w:val="fr-FR"/>
        </w:rPr>
      </w:pPr>
      <w:r w:rsidRPr="0009513A">
        <w:rPr>
          <w:lang w:val="fr-FR"/>
        </w:rPr>
        <w:t xml:space="preserve">Et </w:t>
      </w:r>
      <w:r w:rsidRPr="0009513A">
        <w:rPr>
          <w:b/>
          <w:bCs/>
          <w:u w:val="single"/>
          <w:lang w:val="fr-FR"/>
        </w:rPr>
        <w:t>Par un copier-coller</w:t>
      </w:r>
      <w:proofErr w:type="gramStart"/>
      <w:r w:rsidRPr="0009513A">
        <w:rPr>
          <w:lang w:val="fr-FR"/>
        </w:rPr>
        <w:t xml:space="preserve"> </w:t>
      </w:r>
      <w:r>
        <w:rPr>
          <w:lang w:val="fr-FR"/>
        </w:rPr>
        <w:t xml:space="preserve">  :</w:t>
      </w:r>
      <w:proofErr w:type="gramEnd"/>
      <w:r>
        <w:rPr>
          <w:lang w:val="fr-FR"/>
        </w:rPr>
        <w:t xml:space="preserve"> </w:t>
      </w:r>
      <w:r w:rsidRPr="0009513A">
        <w:rPr>
          <w:lang w:val="fr-FR"/>
        </w:rPr>
        <w:t>insérer la copie des résultats dans le corps du texte</w:t>
      </w:r>
    </w:p>
    <w:p w14:paraId="7775DB73" w14:textId="2FB16381" w:rsidR="0009513A" w:rsidRDefault="0009513A" w:rsidP="0009513A">
      <w:pPr>
        <w:pStyle w:val="ListParagraph"/>
        <w:numPr>
          <w:ilvl w:val="0"/>
          <w:numId w:val="37"/>
        </w:numPr>
        <w:rPr>
          <w:lang w:val="fr-FR"/>
        </w:rPr>
      </w:pPr>
      <w:r>
        <w:rPr>
          <w:lang w:val="fr-FR"/>
        </w:rPr>
        <w:t>Enfin cliquer. Sur cette image pour voir le popup « Propriétés de l’image »</w:t>
      </w:r>
    </w:p>
    <w:p w14:paraId="7EFE424C" w14:textId="0BABBCC0" w:rsidR="0009513A" w:rsidRDefault="0009513A" w:rsidP="0009513A">
      <w:pPr>
        <w:pStyle w:val="ListParagraph"/>
        <w:numPr>
          <w:ilvl w:val="0"/>
          <w:numId w:val="37"/>
        </w:numPr>
        <w:rPr>
          <w:lang w:val="fr-FR"/>
        </w:rPr>
      </w:pPr>
      <w:r>
        <w:rPr>
          <w:lang w:val="fr-FR"/>
        </w:rPr>
        <w:t>Modifier la largeur à 800</w:t>
      </w:r>
      <w:r w:rsidR="00585C06">
        <w:rPr>
          <w:lang w:val="fr-FR"/>
        </w:rPr>
        <w:t xml:space="preserve"> (la hauteur sera automatiquement modifiée)</w:t>
      </w:r>
    </w:p>
    <w:p w14:paraId="54D40C2F" w14:textId="77777777" w:rsidR="00585C06" w:rsidRDefault="0009513A" w:rsidP="00585C06">
      <w:pPr>
        <w:rPr>
          <w:lang w:val="fr-FR"/>
        </w:rPr>
      </w:pPr>
      <w:r>
        <w:rPr>
          <w:lang w:val="fr-FR"/>
        </w:rPr>
        <w:t>Dernière étape, n’oubliez pas d’</w:t>
      </w:r>
      <w:r w:rsidRPr="0009513A">
        <w:rPr>
          <w:b/>
          <w:bCs/>
          <w:lang w:val="fr-FR"/>
        </w:rPr>
        <w:t>ENREGISTRER</w:t>
      </w:r>
      <w:r>
        <w:rPr>
          <w:lang w:val="fr-FR"/>
        </w:rPr>
        <w:t xml:space="preserve"> cet ajout </w:t>
      </w:r>
      <w:r w:rsidR="00585C06">
        <w:rPr>
          <w:lang w:val="fr-FR"/>
        </w:rPr>
        <w:br/>
      </w:r>
      <w:r>
        <w:rPr>
          <w:lang w:val="fr-FR"/>
        </w:rPr>
        <w:t xml:space="preserve">Bouton </w:t>
      </w:r>
      <w:r w:rsidR="00585C06">
        <w:rPr>
          <w:lang w:val="fr-FR"/>
        </w:rPr>
        <w:t>« </w:t>
      </w:r>
      <w:r>
        <w:rPr>
          <w:lang w:val="fr-FR"/>
        </w:rPr>
        <w:t xml:space="preserve">enregistrer </w:t>
      </w:r>
      <w:r w:rsidR="00585C06">
        <w:rPr>
          <w:lang w:val="fr-FR"/>
        </w:rPr>
        <w:t>« </w:t>
      </w:r>
      <w:r>
        <w:rPr>
          <w:lang w:val="fr-FR"/>
        </w:rPr>
        <w:t xml:space="preserve">en haut à droite  </w:t>
      </w:r>
    </w:p>
    <w:p w14:paraId="15AC6395" w14:textId="2162D28E" w:rsidR="00121C40" w:rsidRPr="00585C06" w:rsidRDefault="0009513A" w:rsidP="00585C06">
      <w:pPr>
        <w:rPr>
          <w:lang w:val="fr-FR"/>
        </w:rPr>
      </w:pPr>
      <w:r w:rsidRPr="00121C40">
        <w:rPr>
          <w:noProof/>
          <w:lang w:val="fr-FR"/>
        </w:rPr>
        <w:drawing>
          <wp:anchor distT="0" distB="0" distL="114300" distR="114300" simplePos="0" relativeHeight="251672576" behindDoc="1" locked="0" layoutInCell="1" allowOverlap="1" wp14:anchorId="3057219D" wp14:editId="5E46E615">
            <wp:simplePos x="0" y="0"/>
            <wp:positionH relativeFrom="column">
              <wp:posOffset>-3810</wp:posOffset>
            </wp:positionH>
            <wp:positionV relativeFrom="paragraph">
              <wp:posOffset>234950</wp:posOffset>
            </wp:positionV>
            <wp:extent cx="3592800" cy="3319200"/>
            <wp:effectExtent l="0" t="0" r="1905" b="0"/>
            <wp:wrapTight wrapText="bothSides">
              <wp:wrapPolygon edited="0">
                <wp:start x="0" y="0"/>
                <wp:lineTo x="0" y="21488"/>
                <wp:lineTo x="21535" y="21488"/>
                <wp:lineTo x="21535" y="0"/>
                <wp:lineTo x="0" y="0"/>
              </wp:wrapPolygon>
            </wp:wrapTight>
            <wp:docPr id="61184936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849366" name="Picture 1" descr="A screenshot of a computer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2800" cy="33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4532EF" w14:textId="1900E04C" w:rsidR="00121C40" w:rsidRDefault="00121C40" w:rsidP="00AC12C2">
      <w:pPr>
        <w:rPr>
          <w:lang w:val="fr-FR"/>
        </w:rPr>
      </w:pPr>
    </w:p>
    <w:p w14:paraId="10F5B5F9" w14:textId="3CEA6FE5" w:rsidR="00121C40" w:rsidRDefault="0009513A" w:rsidP="00AC12C2">
      <w:pPr>
        <w:rPr>
          <w:lang w:val="fr-FR"/>
        </w:rPr>
      </w:pP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A65FC1D" wp14:editId="4E532038">
                <wp:simplePos x="0" y="0"/>
                <wp:positionH relativeFrom="column">
                  <wp:posOffset>-281305</wp:posOffset>
                </wp:positionH>
                <wp:positionV relativeFrom="paragraph">
                  <wp:posOffset>126365</wp:posOffset>
                </wp:positionV>
                <wp:extent cx="2108200" cy="215900"/>
                <wp:effectExtent l="0" t="0" r="12700" b="12700"/>
                <wp:wrapNone/>
                <wp:docPr id="69928443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8200" cy="215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E01732" id="Oval 9" o:spid="_x0000_s1026" style="position:absolute;margin-left:-22.15pt;margin-top:9.95pt;width:166pt;height:1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" filled="f" strokecolor="#c00000" strokeweight="1pt">
                <v:stroke joinstyle="miter"/>
              </v:oval>
            </w:pict>
          </mc:Fallback>
        </mc:AlternateContent>
      </w:r>
    </w:p>
    <w:p w14:paraId="2B59ED80" w14:textId="22A9FDC5" w:rsidR="00121C40" w:rsidRDefault="00121C40" w:rsidP="00AC12C2">
      <w:pPr>
        <w:rPr>
          <w:lang w:val="fr-FR"/>
        </w:rPr>
      </w:pPr>
    </w:p>
    <w:p w14:paraId="7613C8B3" w14:textId="4ACC4100" w:rsidR="00121C40" w:rsidRDefault="00121C40" w:rsidP="00AC12C2">
      <w:pPr>
        <w:rPr>
          <w:lang w:val="fr-FR"/>
        </w:rPr>
      </w:pPr>
    </w:p>
    <w:p w14:paraId="75CC8540" w14:textId="7892C4B2" w:rsidR="00121C40" w:rsidRDefault="00121C40" w:rsidP="00AC12C2">
      <w:pPr>
        <w:rPr>
          <w:lang w:val="fr-FR"/>
        </w:rPr>
      </w:pPr>
    </w:p>
    <w:p w14:paraId="002CC23A" w14:textId="7C853CF5" w:rsidR="00121C40" w:rsidRDefault="0009513A" w:rsidP="00AC12C2">
      <w:pPr>
        <w:rPr>
          <w:lang w:val="fr-FR"/>
        </w:rPr>
      </w:pPr>
      <w:r w:rsidRPr="0009513A">
        <w:rPr>
          <w:lang w:val="fr-FR"/>
        </w:rPr>
        <w:drawing>
          <wp:anchor distT="0" distB="0" distL="114300" distR="114300" simplePos="0" relativeHeight="251684864" behindDoc="0" locked="0" layoutInCell="1" allowOverlap="1" wp14:anchorId="56F06634" wp14:editId="3FF79F73">
            <wp:simplePos x="0" y="0"/>
            <wp:positionH relativeFrom="column">
              <wp:posOffset>4519295</wp:posOffset>
            </wp:positionH>
            <wp:positionV relativeFrom="paragraph">
              <wp:posOffset>-291465</wp:posOffset>
            </wp:positionV>
            <wp:extent cx="1917700" cy="2136775"/>
            <wp:effectExtent l="0" t="0" r="0" b="0"/>
            <wp:wrapSquare wrapText="bothSides"/>
            <wp:docPr id="67527435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274358" name="Picture 1" descr="A screenshot of a computer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213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7F59A6" w14:textId="2C7A37B4" w:rsidR="00121C40" w:rsidRDefault="00585C06" w:rsidP="00AC12C2">
      <w:pPr>
        <w:rPr>
          <w:lang w:val="fr-FR"/>
        </w:rPr>
      </w:pP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093C932" wp14:editId="0E16E5A6">
                <wp:simplePos x="0" y="0"/>
                <wp:positionH relativeFrom="column">
                  <wp:posOffset>4455795</wp:posOffset>
                </wp:positionH>
                <wp:positionV relativeFrom="paragraph">
                  <wp:posOffset>118745</wp:posOffset>
                </wp:positionV>
                <wp:extent cx="393700" cy="381000"/>
                <wp:effectExtent l="0" t="0" r="12700" b="12700"/>
                <wp:wrapNone/>
                <wp:docPr id="1727106524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700" cy="381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C20914" id="Oval 9" o:spid="_x0000_s1026" style="position:absolute;margin-left:350.85pt;margin-top:9.35pt;width:31pt;height:30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" filled="f" strokecolor="#c00000" strokeweight="1pt">
                <v:stroke joinstyle="miter"/>
              </v:oval>
            </w:pict>
          </mc:Fallback>
        </mc:AlternateContent>
      </w:r>
    </w:p>
    <w:p w14:paraId="36E4A05A" w14:textId="4831D7FF" w:rsidR="00121C40" w:rsidRDefault="00585C06" w:rsidP="00AC12C2">
      <w:pPr>
        <w:rPr>
          <w:lang w:val="fr-FR"/>
        </w:rPr>
      </w:pP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B3838BD" wp14:editId="5D7E742E">
                <wp:simplePos x="0" y="0"/>
                <wp:positionH relativeFrom="column">
                  <wp:posOffset>2753995</wp:posOffset>
                </wp:positionH>
                <wp:positionV relativeFrom="paragraph">
                  <wp:posOffset>29845</wp:posOffset>
                </wp:positionV>
                <wp:extent cx="1701800" cy="0"/>
                <wp:effectExtent l="0" t="63500" r="0" b="63500"/>
                <wp:wrapNone/>
                <wp:docPr id="59883494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0180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8AF33D" id="Straight Arrow Connector 13" o:spid="_x0000_s1026" type="#_x0000_t32" style="position:absolute;margin-left:216.85pt;margin-top:2.35pt;width:134pt;height:0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" strokecolor="#c00000" strokeweight="1.5pt">
                <v:stroke endarrow="block" joinstyle="miter"/>
              </v:shape>
            </w:pict>
          </mc:Fallback>
        </mc:AlternateContent>
      </w: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5547E50" wp14:editId="6D2D9124">
                <wp:simplePos x="0" y="0"/>
                <wp:positionH relativeFrom="column">
                  <wp:posOffset>-687705</wp:posOffset>
                </wp:positionH>
                <wp:positionV relativeFrom="paragraph">
                  <wp:posOffset>334645</wp:posOffset>
                </wp:positionV>
                <wp:extent cx="818515" cy="0"/>
                <wp:effectExtent l="0" t="63500" r="0" b="63500"/>
                <wp:wrapNone/>
                <wp:docPr id="131742223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8515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7C01E6" id="Straight Arrow Connector 11" o:spid="_x0000_s1026" type="#_x0000_t32" style="position:absolute;margin-left:-54.15pt;margin-top:26.35pt;width:64.45pt;height:0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" strokecolor="#c00000" strokeweight="1.5pt">
                <v:stroke endarrow="block" joinstyle="miter"/>
              </v:shape>
            </w:pict>
          </mc:Fallback>
        </mc:AlternateContent>
      </w:r>
    </w:p>
    <w:p w14:paraId="206B93B1" w14:textId="4EF274FE" w:rsidR="00121C40" w:rsidRDefault="00121C40" w:rsidP="00AC12C2">
      <w:pPr>
        <w:rPr>
          <w:lang w:val="fr-FR"/>
        </w:rPr>
      </w:pPr>
    </w:p>
    <w:p w14:paraId="5CE58A06" w14:textId="2DEDB40A" w:rsidR="00121C40" w:rsidRDefault="00121C40" w:rsidP="00AC12C2">
      <w:pPr>
        <w:rPr>
          <w:lang w:val="fr-FR"/>
        </w:rPr>
      </w:pPr>
    </w:p>
    <w:p w14:paraId="5B9E3253" w14:textId="6877F7CD" w:rsidR="00121C40" w:rsidRDefault="00121C40" w:rsidP="00AC12C2">
      <w:pPr>
        <w:rPr>
          <w:lang w:val="fr-FR"/>
        </w:rPr>
      </w:pPr>
    </w:p>
    <w:p w14:paraId="7379F8A3" w14:textId="67509A18" w:rsidR="00121C40" w:rsidRDefault="005F58E7" w:rsidP="00121C40">
      <w:pPr>
        <w:tabs>
          <w:tab w:val="left" w:pos="5994"/>
        </w:tabs>
        <w:rPr>
          <w:lang w:val="fr-FR"/>
        </w:rPr>
      </w:pPr>
      <w:r>
        <w:rPr>
          <w:lang w:val="fr-FR"/>
        </w:rPr>
        <w:lastRenderedPageBreak/>
        <w:t xml:space="preserve">La saisie des résultats individuels n’est pas utilisée actuellement </w:t>
      </w:r>
      <w:r w:rsidR="00121C40">
        <w:rPr>
          <w:lang w:val="fr-FR"/>
        </w:rPr>
        <w:tab/>
      </w:r>
    </w:p>
    <w:p w14:paraId="76185D46" w14:textId="307A5CAE" w:rsidR="00121C40" w:rsidRPr="00AC12C2" w:rsidRDefault="00121C40" w:rsidP="00121C40">
      <w:pPr>
        <w:tabs>
          <w:tab w:val="left" w:pos="5994"/>
        </w:tabs>
        <w:rPr>
          <w:lang w:val="fr-FR"/>
        </w:rPr>
      </w:pPr>
    </w:p>
    <w:sectPr w:rsidR="00121C40" w:rsidRPr="00AC12C2">
      <w:footerReference w:type="default" r:id="rId29"/>
      <w:pgSz w:w="12240" w:h="15840"/>
      <w:pgMar w:top="994" w:right="2174" w:bottom="1771" w:left="1483" w:header="432" w:footer="763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058F54" w14:textId="77777777" w:rsidR="004C2A58" w:rsidRDefault="004C2A58">
      <w:pPr>
        <w:spacing w:after="0" w:line="240" w:lineRule="auto"/>
      </w:pPr>
      <w:r>
        <w:separator/>
      </w:r>
    </w:p>
  </w:endnote>
  <w:endnote w:type="continuationSeparator" w:id="0">
    <w:p w14:paraId="35607856" w14:textId="77777777" w:rsidR="004C2A58" w:rsidRDefault="004C2A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302279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0BAB065" w14:textId="77777777" w:rsidR="006D7399" w:rsidRDefault="00121C40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0EA96C5" w14:textId="77777777" w:rsidR="004C2A58" w:rsidRDefault="004C2A58">
      <w:pPr>
        <w:spacing w:after="0" w:line="240" w:lineRule="auto"/>
      </w:pPr>
      <w:r>
        <w:separator/>
      </w:r>
    </w:p>
  </w:footnote>
  <w:footnote w:type="continuationSeparator" w:id="0">
    <w:p w14:paraId="3141AD3D" w14:textId="77777777" w:rsidR="004C2A58" w:rsidRDefault="004C2A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57BE8DF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B9EAC70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110C33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D9864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F60EE1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906119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12C9D8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250F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0BC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DB49E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347F75"/>
    <w:multiLevelType w:val="multilevel"/>
    <w:tmpl w:val="EA3487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A20181A"/>
    <w:multiLevelType w:val="multilevel"/>
    <w:tmpl w:val="983014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0B236D65"/>
    <w:multiLevelType w:val="multilevel"/>
    <w:tmpl w:val="304658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0F294CFE"/>
    <w:multiLevelType w:val="multilevel"/>
    <w:tmpl w:val="089A36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27E2717"/>
    <w:multiLevelType w:val="multilevel"/>
    <w:tmpl w:val="AEC8B1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5021BE2"/>
    <w:multiLevelType w:val="hybridMultilevel"/>
    <w:tmpl w:val="A1FA89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E206CC4"/>
    <w:multiLevelType w:val="multilevel"/>
    <w:tmpl w:val="CDCCBD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1F4B3050"/>
    <w:multiLevelType w:val="hybridMultilevel"/>
    <w:tmpl w:val="2E3E63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F7D2486"/>
    <w:multiLevelType w:val="hybridMultilevel"/>
    <w:tmpl w:val="B1A824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1AD2BDB"/>
    <w:multiLevelType w:val="multilevel"/>
    <w:tmpl w:val="520AA1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27E6313"/>
    <w:multiLevelType w:val="hybridMultilevel"/>
    <w:tmpl w:val="4D6A5A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9CB1BD7"/>
    <w:multiLevelType w:val="hybridMultilevel"/>
    <w:tmpl w:val="984045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C6C593B"/>
    <w:multiLevelType w:val="multilevel"/>
    <w:tmpl w:val="C520EE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2DB3D93"/>
    <w:multiLevelType w:val="multilevel"/>
    <w:tmpl w:val="ECF4FF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CDD1F65"/>
    <w:multiLevelType w:val="hybridMultilevel"/>
    <w:tmpl w:val="46FA59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8A44C5"/>
    <w:multiLevelType w:val="multilevel"/>
    <w:tmpl w:val="F9B421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4117D62"/>
    <w:multiLevelType w:val="multilevel"/>
    <w:tmpl w:val="CC78AC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5EC34C4"/>
    <w:multiLevelType w:val="multilevel"/>
    <w:tmpl w:val="FCE8DF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66D17A8"/>
    <w:multiLevelType w:val="multilevel"/>
    <w:tmpl w:val="97B44B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A12629B"/>
    <w:multiLevelType w:val="hybridMultilevel"/>
    <w:tmpl w:val="646C0E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A4C094D"/>
    <w:multiLevelType w:val="hybridMultilevel"/>
    <w:tmpl w:val="1584EC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FB214FE"/>
    <w:multiLevelType w:val="hybridMultilevel"/>
    <w:tmpl w:val="0C50A9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85925FE"/>
    <w:multiLevelType w:val="hybridMultilevel"/>
    <w:tmpl w:val="1584EC8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4F4BFA"/>
    <w:multiLevelType w:val="hybridMultilevel"/>
    <w:tmpl w:val="E86643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6103B9"/>
    <w:multiLevelType w:val="hybridMultilevel"/>
    <w:tmpl w:val="09CC49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7669C9"/>
    <w:multiLevelType w:val="hybridMultilevel"/>
    <w:tmpl w:val="1E7E51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0571FD"/>
    <w:multiLevelType w:val="multilevel"/>
    <w:tmpl w:val="8746FC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20097957">
    <w:abstractNumId w:val="9"/>
  </w:num>
  <w:num w:numId="2" w16cid:durableId="1056320393">
    <w:abstractNumId w:val="7"/>
  </w:num>
  <w:num w:numId="3" w16cid:durableId="1083651202">
    <w:abstractNumId w:val="6"/>
  </w:num>
  <w:num w:numId="4" w16cid:durableId="818153715">
    <w:abstractNumId w:val="5"/>
  </w:num>
  <w:num w:numId="5" w16cid:durableId="444735078">
    <w:abstractNumId w:val="4"/>
  </w:num>
  <w:num w:numId="6" w16cid:durableId="2021472247">
    <w:abstractNumId w:val="8"/>
  </w:num>
  <w:num w:numId="7" w16cid:durableId="474301025">
    <w:abstractNumId w:val="3"/>
  </w:num>
  <w:num w:numId="8" w16cid:durableId="65688701">
    <w:abstractNumId w:val="2"/>
  </w:num>
  <w:num w:numId="9" w16cid:durableId="611859320">
    <w:abstractNumId w:val="1"/>
  </w:num>
  <w:num w:numId="10" w16cid:durableId="1860317383">
    <w:abstractNumId w:val="0"/>
  </w:num>
  <w:num w:numId="11" w16cid:durableId="211430377">
    <w:abstractNumId w:val="30"/>
  </w:num>
  <w:num w:numId="12" w16cid:durableId="709231463">
    <w:abstractNumId w:val="32"/>
  </w:num>
  <w:num w:numId="13" w16cid:durableId="217211247">
    <w:abstractNumId w:val="21"/>
  </w:num>
  <w:num w:numId="14" w16cid:durableId="950014665">
    <w:abstractNumId w:val="34"/>
  </w:num>
  <w:num w:numId="15" w16cid:durableId="410472607">
    <w:abstractNumId w:val="17"/>
  </w:num>
  <w:num w:numId="16" w16cid:durableId="1781488316">
    <w:abstractNumId w:val="15"/>
  </w:num>
  <w:num w:numId="17" w16cid:durableId="326054458">
    <w:abstractNumId w:val="22"/>
  </w:num>
  <w:num w:numId="18" w16cid:durableId="886186354">
    <w:abstractNumId w:val="12"/>
  </w:num>
  <w:num w:numId="19" w16cid:durableId="137773481">
    <w:abstractNumId w:val="28"/>
  </w:num>
  <w:num w:numId="20" w16cid:durableId="923414222">
    <w:abstractNumId w:val="25"/>
  </w:num>
  <w:num w:numId="21" w16cid:durableId="1169830161">
    <w:abstractNumId w:val="27"/>
  </w:num>
  <w:num w:numId="22" w16cid:durableId="1730880023">
    <w:abstractNumId w:val="16"/>
  </w:num>
  <w:num w:numId="23" w16cid:durableId="919368178">
    <w:abstractNumId w:val="14"/>
  </w:num>
  <w:num w:numId="24" w16cid:durableId="339696161">
    <w:abstractNumId w:val="23"/>
  </w:num>
  <w:num w:numId="25" w16cid:durableId="1088162172">
    <w:abstractNumId w:val="36"/>
  </w:num>
  <w:num w:numId="26" w16cid:durableId="1431657469">
    <w:abstractNumId w:val="11"/>
  </w:num>
  <w:num w:numId="27" w16cid:durableId="1805154192">
    <w:abstractNumId w:val="26"/>
  </w:num>
  <w:num w:numId="28" w16cid:durableId="1664046936">
    <w:abstractNumId w:val="19"/>
  </w:num>
  <w:num w:numId="29" w16cid:durableId="1450511477">
    <w:abstractNumId w:val="10"/>
  </w:num>
  <w:num w:numId="30" w16cid:durableId="223150116">
    <w:abstractNumId w:val="13"/>
  </w:num>
  <w:num w:numId="31" w16cid:durableId="678433462">
    <w:abstractNumId w:val="35"/>
  </w:num>
  <w:num w:numId="32" w16cid:durableId="434593436">
    <w:abstractNumId w:val="33"/>
  </w:num>
  <w:num w:numId="33" w16cid:durableId="621309476">
    <w:abstractNumId w:val="20"/>
  </w:num>
  <w:num w:numId="34" w16cid:durableId="2026974728">
    <w:abstractNumId w:val="18"/>
  </w:num>
  <w:num w:numId="35" w16cid:durableId="1444691019">
    <w:abstractNumId w:val="24"/>
  </w:num>
  <w:num w:numId="36" w16cid:durableId="235481245">
    <w:abstractNumId w:val="29"/>
  </w:num>
  <w:num w:numId="37" w16cid:durableId="2102949327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175E"/>
    <w:rsid w:val="0009513A"/>
    <w:rsid w:val="00115DCC"/>
    <w:rsid w:val="00121C40"/>
    <w:rsid w:val="00146E70"/>
    <w:rsid w:val="00304C83"/>
    <w:rsid w:val="003315BB"/>
    <w:rsid w:val="00335E96"/>
    <w:rsid w:val="00356E30"/>
    <w:rsid w:val="0037347D"/>
    <w:rsid w:val="003C2B47"/>
    <w:rsid w:val="00416FA9"/>
    <w:rsid w:val="0044175E"/>
    <w:rsid w:val="004C2A58"/>
    <w:rsid w:val="00585C06"/>
    <w:rsid w:val="005B0F00"/>
    <w:rsid w:val="005C3977"/>
    <w:rsid w:val="005F58E7"/>
    <w:rsid w:val="00690A2C"/>
    <w:rsid w:val="006D7399"/>
    <w:rsid w:val="00747C53"/>
    <w:rsid w:val="009E2A92"/>
    <w:rsid w:val="00A41B83"/>
    <w:rsid w:val="00AC12C2"/>
    <w:rsid w:val="00AC3364"/>
    <w:rsid w:val="00BD3C23"/>
    <w:rsid w:val="00C12D88"/>
    <w:rsid w:val="00C55590"/>
    <w:rsid w:val="00D25FA7"/>
    <w:rsid w:val="00E14B45"/>
    <w:rsid w:val="00E57688"/>
    <w:rsid w:val="00EC3C32"/>
    <w:rsid w:val="00EC73F8"/>
    <w:rsid w:val="00FA7623"/>
    <w:rsid w:val="00FF7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0117527"/>
  <w15:chartTrackingRefBased/>
  <w15:docId w15:val="{91DE2ADC-8FB9-C544-BFA0-67B048F05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color w:val="3A3A3A" w:themeColor="text2"/>
        <w:sz w:val="26"/>
        <w:szCs w:val="26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iPriority="3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0F00"/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4175E"/>
    <w:pPr>
      <w:keepNext/>
      <w:keepLines/>
      <w:pBdr>
        <w:bottom w:val="single" w:sz="24" w:space="6" w:color="3A3A3A" w:themeColor="text2"/>
      </w:pBdr>
      <w:spacing w:after="180" w:line="240" w:lineRule="auto"/>
      <w:outlineLvl w:val="0"/>
    </w:pPr>
    <w:rPr>
      <w:rFonts w:asciiTheme="majorHAnsi" w:eastAsiaTheme="majorEastAsia" w:hAnsiTheme="majorHAnsi" w:cstheme="majorBidi"/>
      <w:b/>
      <w:caps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after="120" w:line="240" w:lineRule="auto"/>
      <w:outlineLvl w:val="1"/>
    </w:pPr>
    <w:rPr>
      <w:rFonts w:asciiTheme="majorHAnsi" w:eastAsiaTheme="majorEastAsia" w:hAnsiTheme="majorHAnsi" w:cstheme="majorBidi"/>
      <w:b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outlineLvl w:val="2"/>
    </w:pPr>
    <w:rPr>
      <w:rFonts w:asciiTheme="majorHAnsi" w:eastAsiaTheme="majorEastAsia" w:hAnsiTheme="majorHAnsi" w:cstheme="majorBidi"/>
      <w:b/>
      <w:i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outlineLvl w:val="3"/>
    </w:pPr>
    <w:rPr>
      <w:rFonts w:asciiTheme="majorHAnsi" w:eastAsiaTheme="majorEastAsia" w:hAnsiTheme="majorHAnsi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outlineLvl w:val="4"/>
    </w:pPr>
    <w:rPr>
      <w:rFonts w:asciiTheme="majorHAnsi" w:eastAsiaTheme="majorEastAsia" w:hAnsiTheme="majorHAnsi" w:cstheme="majorBidi"/>
      <w:i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outlineLvl w:val="5"/>
    </w:pPr>
    <w:rPr>
      <w:rFonts w:asciiTheme="majorHAnsi" w:eastAsiaTheme="majorEastAsia" w:hAnsiTheme="majorHAnsi" w:cstheme="majorBidi"/>
      <w:b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outlineLvl w:val="6"/>
    </w:pPr>
    <w:rPr>
      <w:rFonts w:asciiTheme="majorHAnsi" w:eastAsiaTheme="majorEastAsia" w:hAnsiTheme="majorHAnsi" w:cstheme="majorBidi"/>
      <w:b/>
      <w:i/>
      <w:iCs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outlineLvl w:val="7"/>
    </w:pPr>
    <w:rPr>
      <w:rFonts w:asciiTheme="majorHAnsi" w:eastAsiaTheme="majorEastAsia" w:hAnsiTheme="majorHAnsi" w:cstheme="majorBidi"/>
      <w:sz w:val="24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outlineLvl w:val="8"/>
    </w:pPr>
    <w:rPr>
      <w:rFonts w:asciiTheme="majorHAnsi" w:eastAsiaTheme="majorEastAsia" w:hAnsiTheme="majorHAnsi" w:cstheme="majorBidi"/>
      <w:i/>
      <w:iCs/>
      <w:sz w:val="24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semiHidden/>
    <w:unhideWhenUsed/>
    <w:qFormat/>
    <w:rPr>
      <w:b w:val="0"/>
      <w:bCs/>
      <w:i w:val="0"/>
      <w:iCs/>
      <w:color w:val="3A3A3A" w:themeColor="text2"/>
      <w:spacing w:val="5"/>
      <w:u w:val="single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i/>
      <w:caps/>
      <w:smallCaps w:val="0"/>
      <w:color w:val="3A3A3A" w:themeColor="text2"/>
      <w:spacing w:val="5"/>
    </w:rPr>
  </w:style>
  <w:style w:type="character" w:customStyle="1" w:styleId="Heading1Char">
    <w:name w:val="Heading 1 Char"/>
    <w:basedOn w:val="DefaultParagraphFont"/>
    <w:link w:val="Heading1"/>
    <w:uiPriority w:val="9"/>
    <w:rsid w:val="0044175E"/>
    <w:rPr>
      <w:rFonts w:asciiTheme="majorHAnsi" w:eastAsiaTheme="majorEastAsia" w:hAnsiTheme="majorHAnsi" w:cstheme="majorBidi"/>
      <w:b/>
      <w:caps/>
      <w:sz w:val="4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</w:rPr>
  </w:style>
  <w:style w:type="paragraph" w:styleId="Title">
    <w:name w:val="Title"/>
    <w:basedOn w:val="Normal"/>
    <w:link w:val="TitleChar"/>
    <w:uiPriority w:val="1"/>
    <w:qFormat/>
    <w:rsid w:val="0044175E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44175E"/>
    <w:rPr>
      <w:rFonts w:asciiTheme="majorHAnsi" w:eastAsiaTheme="majorEastAsia" w:hAnsiTheme="majorHAnsi" w:cstheme="majorBidi"/>
      <w:b/>
      <w:caps/>
      <w:kern w:val="28"/>
      <w:sz w:val="72"/>
      <w:szCs w:val="56"/>
    </w:rPr>
  </w:style>
  <w:style w:type="paragraph" w:styleId="Subtitle">
    <w:name w:val="Subtitle"/>
    <w:basedOn w:val="Normal"/>
    <w:link w:val="SubtitleChar"/>
    <w:uiPriority w:val="2"/>
    <w:qFormat/>
    <w:pPr>
      <w:numPr>
        <w:ilvl w:val="1"/>
      </w:numPr>
      <w:spacing w:after="0" w:line="240" w:lineRule="auto"/>
      <w:contextualSpacing/>
    </w:pPr>
    <w:rPr>
      <w:rFonts w:eastAsiaTheme="minorEastAsia"/>
      <w:i/>
      <w:sz w:val="48"/>
    </w:rPr>
  </w:style>
  <w:style w:type="character" w:customStyle="1" w:styleId="SubtitleChar">
    <w:name w:val="Subtitle Char"/>
    <w:basedOn w:val="DefaultParagraphFont"/>
    <w:link w:val="Subtitle"/>
    <w:uiPriority w:val="2"/>
    <w:rPr>
      <w:rFonts w:eastAsiaTheme="minorEastAsia"/>
      <w:i/>
      <w:sz w:val="48"/>
    </w:rPr>
  </w:style>
  <w:style w:type="paragraph" w:styleId="Date">
    <w:name w:val="Date"/>
    <w:basedOn w:val="Normal"/>
    <w:next w:val="Heading1"/>
    <w:link w:val="DateChar"/>
    <w:uiPriority w:val="3"/>
    <w:qFormat/>
    <w:pPr>
      <w:spacing w:before="480" w:after="60" w:line="240" w:lineRule="auto"/>
    </w:pPr>
    <w:rPr>
      <w:sz w:val="32"/>
    </w:rPr>
  </w:style>
  <w:style w:type="character" w:customStyle="1" w:styleId="DateChar">
    <w:name w:val="Date Char"/>
    <w:basedOn w:val="DefaultParagraphFont"/>
    <w:link w:val="Date"/>
    <w:uiPriority w:val="3"/>
    <w:rPr>
      <w:sz w:val="32"/>
    </w:rPr>
  </w:style>
  <w:style w:type="paragraph" w:styleId="Footer">
    <w:name w:val="footer"/>
    <w:basedOn w:val="Normal"/>
    <w:link w:val="FooterChar"/>
    <w:uiPriority w:val="99"/>
    <w:unhideWhenUsed/>
    <w:qFormat/>
    <w:pPr>
      <w:spacing w:after="0" w:line="240" w:lineRule="auto"/>
    </w:pPr>
    <w:rPr>
      <w:b/>
      <w:sz w:val="36"/>
    </w:rPr>
  </w:style>
  <w:style w:type="character" w:customStyle="1" w:styleId="FooterChar">
    <w:name w:val="Footer Char"/>
    <w:basedOn w:val="DefaultParagraphFont"/>
    <w:link w:val="Footer"/>
    <w:uiPriority w:val="99"/>
    <w:rPr>
      <w:b/>
      <w:sz w:val="36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qFormat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szCs w:val="18"/>
    </w:rPr>
  </w:style>
  <w:style w:type="character" w:styleId="Emphasis">
    <w:name w:val="Emphasis"/>
    <w:basedOn w:val="DefaultParagraphFont"/>
    <w:uiPriority w:val="20"/>
    <w:semiHidden/>
    <w:unhideWhenUsed/>
    <w:qFormat/>
    <w:rPr>
      <w:i/>
      <w:iCs/>
      <w:caps/>
      <w:smallCaps w:val="0"/>
      <w:color w:val="3A3A3A" w:themeColor="text2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Cs/>
      <w:caps/>
      <w:smallCaps w:val="0"/>
      <w:color w:val="3A3A3A" w:themeColor="text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pBdr>
        <w:top w:val="single" w:sz="4" w:space="10" w:color="562241" w:themeColor="accent1"/>
        <w:bottom w:val="single" w:sz="4" w:space="10" w:color="562241" w:themeColor="accent1"/>
      </w:pBdr>
      <w:spacing w:before="360" w:after="360"/>
      <w:ind w:left="864" w:right="864"/>
      <w:jc w:val="center"/>
    </w:pPr>
    <w:rPr>
      <w:b/>
      <w:i/>
      <w:iCs/>
      <w:sz w:val="36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b/>
      <w:i/>
      <w:iCs/>
      <w:sz w:val="3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00"/>
      <w:ind w:left="864" w:right="864"/>
      <w:jc w:val="center"/>
    </w:pPr>
    <w:rPr>
      <w:iCs/>
      <w:sz w:val="36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Cs/>
      <w:sz w:val="36"/>
    </w:rPr>
  </w:style>
  <w:style w:type="character" w:styleId="Strong">
    <w:name w:val="Strong"/>
    <w:basedOn w:val="DefaultParagraphFont"/>
    <w:uiPriority w:val="22"/>
    <w:semiHidden/>
    <w:unhideWhenUsed/>
    <w:qFormat/>
    <w:rPr>
      <w:b/>
      <w:bCs/>
      <w:color w:val="3A3A3A" w:themeColor="text2"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3A3A3A" w:themeColor="text2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i/>
      <w:caps/>
      <w:smallCaps w:val="0"/>
      <w:color w:val="3A3A3A" w:themeColor="text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b/>
      <w:i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b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b/>
      <w:i/>
      <w:iCs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sz w:val="24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sz w:val="24"/>
      <w:szCs w:val="21"/>
    </w:rPr>
  </w:style>
  <w:style w:type="character" w:styleId="Hyperlink">
    <w:name w:val="Hyperlink"/>
    <w:basedOn w:val="DefaultParagraphFont"/>
    <w:uiPriority w:val="99"/>
    <w:unhideWhenUsed/>
    <w:rsid w:val="005B0F00"/>
    <w:rPr>
      <w:color w:val="36A3B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B0F0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unhideWhenUsed/>
    <w:qFormat/>
    <w:rsid w:val="0037347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46E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n-FR" w:eastAsia="en-US"/>
    </w:rPr>
  </w:style>
  <w:style w:type="paragraph" w:customStyle="1" w:styleId="active">
    <w:name w:val="active"/>
    <w:basedOn w:val="Normal"/>
    <w:rsid w:val="00146E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n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925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27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91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35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0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38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43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823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851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19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817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25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5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61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71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97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92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457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799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474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3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remy/Library/Containers/com.microsoft.Word/Data/Library/Application%20Support/Microsoft/Office/16.0/DTS/en-FR%7bF85AE298-13CB-FC44-B81E-B383F6D2E7DA%7d/%7bBF2262EA-9F30-7749-827A-8DFEAA7B2A25%7dtf10002077.dotx" TargetMode="External"/></Relationships>
</file>

<file path=word/theme/theme1.xml><?xml version="1.0" encoding="utf-8"?>
<a:theme xmlns:a="http://schemas.openxmlformats.org/drawingml/2006/main" name="Office Theme">
  <a:themeElements>
    <a:clrScheme name="TF100002026">
      <a:dk1>
        <a:sysClr val="windowText" lastClr="000000"/>
      </a:dk1>
      <a:lt1>
        <a:sysClr val="window" lastClr="FFFFFF"/>
      </a:lt1>
      <a:dk2>
        <a:srgbClr val="3A3A3A"/>
      </a:dk2>
      <a:lt2>
        <a:srgbClr val="F4F4F3"/>
      </a:lt2>
      <a:accent1>
        <a:srgbClr val="562241"/>
      </a:accent1>
      <a:accent2>
        <a:srgbClr val="CCC44F"/>
      </a:accent2>
      <a:accent3>
        <a:srgbClr val="568F59"/>
      </a:accent3>
      <a:accent4>
        <a:srgbClr val="806B50"/>
      </a:accent4>
      <a:accent5>
        <a:srgbClr val="408296"/>
      </a:accent5>
      <a:accent6>
        <a:srgbClr val="A34240"/>
      </a:accent6>
      <a:hlink>
        <a:srgbClr val="36A3B8"/>
      </a:hlink>
      <a:folHlink>
        <a:srgbClr val="805273"/>
      </a:folHlink>
    </a:clrScheme>
    <a:fontScheme name="Cambria">
      <a:majorFont>
        <a:latin typeface="Cambria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{BF2262EA-9F30-7749-827A-8DFEAA7B2A25}tf10002077.dotx</Template>
  <TotalTime>46</TotalTime>
  <Pages>12</Pages>
  <Words>727</Words>
  <Characters>4144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remy GUENEAU</dc:creator>
  <cp:keywords/>
  <dc:description/>
  <cp:lastModifiedBy>GUENEAU RED LEGION</cp:lastModifiedBy>
  <cp:revision>9</cp:revision>
  <dcterms:created xsi:type="dcterms:W3CDTF">2024-03-15T16:25:00Z</dcterms:created>
  <dcterms:modified xsi:type="dcterms:W3CDTF">2025-05-28T10:26:00Z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TF10002026</vt:lpwstr>
  </property>
</Properties>
</file>