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Ind w:w="-14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Content layout table"/>
      </w:tblPr>
      <w:tblGrid>
        <w:gridCol w:w="965"/>
        <w:gridCol w:w="518"/>
        <w:gridCol w:w="8581"/>
      </w:tblGrid>
      <w:tr w:rsidR="006D7399" w:rsidRPr="00276F6A" w14:paraId="2797E57B" w14:textId="77777777">
        <w:tc>
          <w:tcPr>
            <w:tcW w:w="965" w:type="dxa"/>
            <w:shd w:val="clear" w:color="auto" w:fill="3A3A3A" w:themeFill="text2"/>
          </w:tcPr>
          <w:p w14:paraId="1BBA6CF9" w14:textId="77777777" w:rsidR="006D7399" w:rsidRDefault="006D7399">
            <w:pPr>
              <w:spacing w:before="260"/>
            </w:pPr>
          </w:p>
        </w:tc>
        <w:tc>
          <w:tcPr>
            <w:tcW w:w="518" w:type="dxa"/>
          </w:tcPr>
          <w:p w14:paraId="59F33AD6" w14:textId="77777777" w:rsidR="006D7399" w:rsidRDefault="006D7399">
            <w:pPr>
              <w:spacing w:before="260"/>
            </w:pPr>
          </w:p>
        </w:tc>
        <w:tc>
          <w:tcPr>
            <w:tcW w:w="8581" w:type="dxa"/>
          </w:tcPr>
          <w:p w14:paraId="63250E4A" w14:textId="043ECCFC" w:rsidR="006D7399" w:rsidRPr="00276F6A" w:rsidRDefault="0044175E" w:rsidP="006741A2">
            <w:pPr>
              <w:pStyle w:val="Title"/>
              <w:rPr>
                <w:lang w:val="fr-FR"/>
              </w:rPr>
            </w:pPr>
            <w:r w:rsidRPr="00276F6A">
              <w:rPr>
                <w:lang w:val="fr-FR"/>
              </w:rPr>
              <w:t>GUIDE Site IBMGOLF</w:t>
            </w:r>
          </w:p>
          <w:p w14:paraId="1FA211F7" w14:textId="240CF166" w:rsidR="006D7399" w:rsidRPr="00276F6A" w:rsidRDefault="00276F6A">
            <w:pPr>
              <w:pStyle w:val="Subtitle"/>
              <w:rPr>
                <w:lang w:val="fr-FR"/>
              </w:rPr>
            </w:pPr>
            <w:r w:rsidRPr="00276F6A">
              <w:rPr>
                <w:lang w:val="fr-FR"/>
              </w:rPr>
              <w:t xml:space="preserve">Hébergé chez </w:t>
            </w:r>
            <w:proofErr w:type="spellStart"/>
            <w:r w:rsidR="0044175E" w:rsidRPr="00276F6A">
              <w:rPr>
                <w:lang w:val="fr-FR"/>
              </w:rPr>
              <w:t>SportsRegions</w:t>
            </w:r>
            <w:proofErr w:type="spellEnd"/>
          </w:p>
        </w:tc>
      </w:tr>
    </w:tbl>
    <w:p w14:paraId="094B74BB" w14:textId="0F358500" w:rsidR="006D7399" w:rsidRPr="0044175E" w:rsidRDefault="00276F6A">
      <w:pPr>
        <w:pStyle w:val="Date"/>
        <w:rPr>
          <w:sz w:val="24"/>
          <w:szCs w:val="22"/>
        </w:rPr>
      </w:pPr>
      <w:r>
        <w:rPr>
          <w:sz w:val="24"/>
          <w:szCs w:val="22"/>
        </w:rPr>
        <w:t>Juillet</w:t>
      </w:r>
      <w:r w:rsidR="00B82E2D">
        <w:rPr>
          <w:sz w:val="24"/>
          <w:szCs w:val="22"/>
        </w:rPr>
        <w:t xml:space="preserve"> </w:t>
      </w:r>
      <w:r w:rsidR="0044175E" w:rsidRPr="0044175E">
        <w:rPr>
          <w:sz w:val="24"/>
          <w:szCs w:val="22"/>
        </w:rPr>
        <w:t>2024</w:t>
      </w:r>
    </w:p>
    <w:p w14:paraId="5E1A00A6" w14:textId="755F1952" w:rsidR="00CF7C31" w:rsidRPr="00CF7C31" w:rsidRDefault="00CF7C31" w:rsidP="00CF7C31">
      <w:pPr>
        <w:pStyle w:val="Heading1"/>
      </w:pPr>
      <w:r w:rsidRPr="00CF7C31">
        <w:t>Nouveau site ibmgolf.fr</w:t>
      </w:r>
    </w:p>
    <w:p w14:paraId="2697CAC8" w14:textId="77777777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>Nous avons changé de site pour deux raisons principales :</w:t>
      </w:r>
    </w:p>
    <w:p w14:paraId="284B1268" w14:textId="772A5316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 xml:space="preserve">1 – </w:t>
      </w:r>
      <w:r>
        <w:rPr>
          <w:lang w:val="fr-FR"/>
        </w:rPr>
        <w:t xml:space="preserve">Notre Développeur, Mr </w:t>
      </w:r>
      <w:r w:rsidRPr="00CF7C31">
        <w:rPr>
          <w:lang w:val="fr-FR"/>
        </w:rPr>
        <w:t>Hossein a quitté,</w:t>
      </w:r>
      <w:r>
        <w:rPr>
          <w:lang w:val="fr-FR"/>
        </w:rPr>
        <w:t xml:space="preserve"> la Compagnie</w:t>
      </w:r>
      <w:r w:rsidRPr="00CF7C31">
        <w:rPr>
          <w:lang w:val="fr-FR"/>
        </w:rPr>
        <w:t xml:space="preserve"> et </w:t>
      </w:r>
      <w:r w:rsidR="00276F6A">
        <w:rPr>
          <w:lang w:val="fr-FR"/>
        </w:rPr>
        <w:t>ne peut pas</w:t>
      </w:r>
      <w:r w:rsidRPr="00CF7C31">
        <w:rPr>
          <w:lang w:val="fr-FR"/>
        </w:rPr>
        <w:t xml:space="preserve"> contin</w:t>
      </w:r>
      <w:r>
        <w:rPr>
          <w:lang w:val="fr-FR"/>
        </w:rPr>
        <w:t>u</w:t>
      </w:r>
      <w:r w:rsidRPr="00CF7C31">
        <w:rPr>
          <w:lang w:val="fr-FR"/>
        </w:rPr>
        <w:t>er à maintenir le site</w:t>
      </w:r>
      <w:r>
        <w:rPr>
          <w:lang w:val="fr-FR"/>
        </w:rPr>
        <w:t>,</w:t>
      </w:r>
    </w:p>
    <w:p w14:paraId="630DD8A6" w14:textId="77777777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>2 – L’un des deux logiciels principaux n’est plus supporté.</w:t>
      </w:r>
    </w:p>
    <w:p w14:paraId="36405C19" w14:textId="700261AC" w:rsidR="00CF7C31" w:rsidRDefault="00CF7C31" w:rsidP="00CF7C31">
      <w:pPr>
        <w:rPr>
          <w:lang w:val="fr-FR"/>
        </w:rPr>
      </w:pPr>
      <w:r w:rsidRPr="00CF7C31">
        <w:rPr>
          <w:lang w:val="fr-FR"/>
        </w:rPr>
        <w:t xml:space="preserve">Nous avons choisi la solution proposée par </w:t>
      </w:r>
      <w:proofErr w:type="spellStart"/>
      <w:r w:rsidRPr="00CF7C31">
        <w:rPr>
          <w:lang w:val="fr-FR"/>
        </w:rPr>
        <w:t>sportsregions</w:t>
      </w:r>
      <w:proofErr w:type="spellEnd"/>
      <w:r w:rsidRPr="00CF7C31">
        <w:rPr>
          <w:lang w:val="fr-FR"/>
        </w:rPr>
        <w:t xml:space="preserve"> (</w:t>
      </w:r>
      <w:hyperlink r:id="rId7" w:history="1">
        <w:r w:rsidRPr="00CF7C31">
          <w:rPr>
            <w:rStyle w:val="Lienhypertexte"/>
            <w:lang w:val="fr-FR"/>
          </w:rPr>
          <w:t>https://www.sportsregions.fr</w:t>
        </w:r>
      </w:hyperlink>
      <w:r w:rsidRPr="00CF7C31">
        <w:rPr>
          <w:lang w:val="fr-FR"/>
        </w:rPr>
        <w:t>), qui ne demande pas de compétences de développeur, et qui est déjà utilisée par plusieurs associations sportives de golf.</w:t>
      </w:r>
    </w:p>
    <w:p w14:paraId="4902EC61" w14:textId="77777777" w:rsidR="00CF7C31" w:rsidRPr="00CF7C31" w:rsidRDefault="00CF7C31" w:rsidP="00CF7C31">
      <w:pPr>
        <w:rPr>
          <w:lang w:val="fr-FR"/>
        </w:rPr>
      </w:pPr>
    </w:p>
    <w:p w14:paraId="2EC9E3A1" w14:textId="064593B6" w:rsidR="006D7399" w:rsidRPr="00CF7C31" w:rsidRDefault="0044175E">
      <w:pPr>
        <w:pStyle w:val="Heading1"/>
        <w:rPr>
          <w:lang w:val="fr-FR"/>
        </w:rPr>
      </w:pPr>
      <w:r w:rsidRPr="00CF7C31">
        <w:rPr>
          <w:lang w:val="fr-FR"/>
        </w:rPr>
        <w:t>OUvertu</w:t>
      </w:r>
      <w:r w:rsidR="003C2B47" w:rsidRPr="00CF7C31">
        <w:rPr>
          <w:lang w:val="fr-FR"/>
        </w:rPr>
        <w:t>R</w:t>
      </w:r>
      <w:r w:rsidRPr="00CF7C31">
        <w:rPr>
          <w:lang w:val="fr-FR"/>
        </w:rPr>
        <w:t>e du compte SportsRegions</w:t>
      </w:r>
    </w:p>
    <w:p w14:paraId="6EB95063" w14:textId="5DA83AAC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 xml:space="preserve">L’adresse </w:t>
      </w:r>
      <w:r w:rsidR="00DA314C">
        <w:rPr>
          <w:lang w:val="fr-FR"/>
        </w:rPr>
        <w:t>URL reste identique</w:t>
      </w:r>
      <w:r w:rsidRPr="00CF7C31">
        <w:rPr>
          <w:lang w:val="fr-FR"/>
        </w:rPr>
        <w:t xml:space="preserve"> : </w:t>
      </w:r>
      <w:hyperlink r:id="rId8" w:history="1">
        <w:r w:rsidRPr="00CF7C31">
          <w:rPr>
            <w:rStyle w:val="Lienhypertexte"/>
            <w:lang w:val="fr-FR"/>
          </w:rPr>
          <w:t>https://ibmgolf.fr</w:t>
        </w:r>
      </w:hyperlink>
      <w:r w:rsidRPr="00CF7C31">
        <w:rPr>
          <w:lang w:val="fr-FR"/>
        </w:rPr>
        <w:t xml:space="preserve"> </w:t>
      </w:r>
    </w:p>
    <w:p w14:paraId="6633A139" w14:textId="75B57718" w:rsidR="00CF7C31" w:rsidRDefault="00CF7C31" w:rsidP="00CF7C31">
      <w:pPr>
        <w:rPr>
          <w:lang w:val="fr-FR"/>
        </w:rPr>
      </w:pPr>
      <w:r>
        <w:rPr>
          <w:lang w:val="fr-FR"/>
        </w:rPr>
        <w:t>Inscription en 2 étapes</w:t>
      </w:r>
    </w:p>
    <w:p w14:paraId="122B8CEF" w14:textId="4B065A2F" w:rsidR="00CF7C31" w:rsidRPr="00CF7C31" w:rsidRDefault="00CF7C31" w:rsidP="00CF7C31">
      <w:pPr>
        <w:pStyle w:val="Heading2"/>
        <w:rPr>
          <w:lang w:val="fr-FR"/>
        </w:rPr>
      </w:pPr>
      <w:r>
        <w:rPr>
          <w:lang w:val="fr-FR"/>
        </w:rPr>
        <w:t xml:space="preserve">/1 - </w:t>
      </w:r>
      <w:r w:rsidRPr="00CF7C31">
        <w:rPr>
          <w:lang w:val="fr-FR"/>
        </w:rPr>
        <w:t>INSCRIPTION A SPORT-REGION</w:t>
      </w:r>
    </w:p>
    <w:p w14:paraId="2720C8FB" w14:textId="162C2989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 xml:space="preserve">Il faut d’abord créer votre identifiant sur </w:t>
      </w:r>
      <w:proofErr w:type="spellStart"/>
      <w:r w:rsidR="00276F6A">
        <w:rPr>
          <w:lang w:val="fr-FR"/>
        </w:rPr>
        <w:t>S</w:t>
      </w:r>
      <w:r w:rsidRPr="00CF7C31">
        <w:rPr>
          <w:lang w:val="fr-FR"/>
        </w:rPr>
        <w:t>portsregions</w:t>
      </w:r>
      <w:proofErr w:type="spellEnd"/>
      <w:r w:rsidRPr="00CF7C31">
        <w:rPr>
          <w:lang w:val="fr-FR"/>
        </w:rPr>
        <w:t>, et pour cela, cliquer sur le bouton « Se connecter » en haut à gauche de l’écran</w:t>
      </w:r>
    </w:p>
    <w:p w14:paraId="20E5DE6F" w14:textId="6C3E8FFC" w:rsidR="005B0F00" w:rsidRDefault="00CF7C31" w:rsidP="005B0F00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CC0A0C" wp14:editId="43C8E4C2">
                <wp:simplePos x="0" y="0"/>
                <wp:positionH relativeFrom="column">
                  <wp:posOffset>-67310</wp:posOffset>
                </wp:positionH>
                <wp:positionV relativeFrom="paragraph">
                  <wp:posOffset>218440</wp:posOffset>
                </wp:positionV>
                <wp:extent cx="1167514" cy="487031"/>
                <wp:effectExtent l="12700" t="12700" r="26670" b="21590"/>
                <wp:wrapNone/>
                <wp:docPr id="73081824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7514" cy="48703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56BAAC" id="Oval 1" o:spid="_x0000_s1026" style="position:absolute;margin-left:-5.3pt;margin-top:17.2pt;width:91.95pt;height:38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" filled="f" strokecolor="#c00000" strokeweight="3pt">
                <v:stroke joinstyle="miter"/>
              </v:oval>
            </w:pict>
          </mc:Fallback>
        </mc:AlternateContent>
      </w:r>
      <w:r w:rsidR="005B0F00">
        <w:rPr>
          <w:lang w:val="fr-FR"/>
        </w:rPr>
        <w:t xml:space="preserve">Cliquez sur </w:t>
      </w:r>
      <w:proofErr w:type="gramStart"/>
      <w:r w:rsidR="005B0F00">
        <w:rPr>
          <w:lang w:val="fr-FR"/>
        </w:rPr>
        <w:t>«  Connecter</w:t>
      </w:r>
      <w:proofErr w:type="gramEnd"/>
      <w:r w:rsidR="005B0F00">
        <w:rPr>
          <w:lang w:val="fr-FR"/>
        </w:rPr>
        <w:t xml:space="preserve"> « </w:t>
      </w:r>
    </w:p>
    <w:p w14:paraId="1002EDE1" w14:textId="3AD72F4E" w:rsidR="005B0F00" w:rsidRPr="0044175E" w:rsidRDefault="00CF7C31" w:rsidP="005B0F00">
      <w:pPr>
        <w:rPr>
          <w:lang w:val="fr-FR"/>
        </w:rPr>
      </w:pPr>
      <w:r w:rsidRPr="005B0F00">
        <w:rPr>
          <w:noProof/>
        </w:rPr>
        <w:drawing>
          <wp:inline distT="0" distB="0" distL="0" distR="0" wp14:anchorId="2E2FB824" wp14:editId="1015840F">
            <wp:extent cx="5450205" cy="1558290"/>
            <wp:effectExtent l="0" t="0" r="0" b="3810"/>
            <wp:docPr id="626224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22480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0B1B1" w14:textId="46D8D6BC" w:rsidR="005B0F00" w:rsidRDefault="005B0F00" w:rsidP="005B0F00">
      <w:pPr>
        <w:rPr>
          <w:lang w:val="fr-FR"/>
        </w:rPr>
      </w:pPr>
      <w:r>
        <w:lastRenderedPageBreak/>
        <w:t>C</w:t>
      </w:r>
      <w:proofErr w:type="spellStart"/>
      <w:r>
        <w:rPr>
          <w:lang w:val="fr-FR"/>
        </w:rPr>
        <w:t>hoisir</w:t>
      </w:r>
      <w:proofErr w:type="spellEnd"/>
      <w:r>
        <w:rPr>
          <w:lang w:val="fr-FR"/>
        </w:rPr>
        <w:t xml:space="preserve"> « CREER UN COMPTE </w:t>
      </w:r>
      <w:proofErr w:type="gramStart"/>
      <w:r>
        <w:rPr>
          <w:lang w:val="fr-FR"/>
        </w:rPr>
        <w:t>«  :</w:t>
      </w:r>
      <w:proofErr w:type="gramEnd"/>
    </w:p>
    <w:p w14:paraId="794A57C9" w14:textId="10367601" w:rsidR="005B0F00" w:rsidRDefault="005B0F00" w:rsidP="005B0F00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A62A03" wp14:editId="43B07BD8">
                <wp:simplePos x="0" y="0"/>
                <wp:positionH relativeFrom="column">
                  <wp:posOffset>-67768</wp:posOffset>
                </wp:positionH>
                <wp:positionV relativeFrom="paragraph">
                  <wp:posOffset>1921244</wp:posOffset>
                </wp:positionV>
                <wp:extent cx="1433328" cy="743659"/>
                <wp:effectExtent l="12700" t="12700" r="27305" b="31115"/>
                <wp:wrapNone/>
                <wp:docPr id="123150301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3328" cy="743659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0CD80E" id="Oval 1" o:spid="_x0000_s1026" style="position:absolute;margin-left:-5.35pt;margin-top:151.3pt;width:112.85pt;height:58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" filled="f" strokecolor="#c00000" strokeweight="3pt">
                <v:stroke joinstyle="miter"/>
              </v:oval>
            </w:pict>
          </mc:Fallback>
        </mc:AlternateContent>
      </w:r>
      <w:r w:rsidRPr="005B0F00">
        <w:rPr>
          <w:noProof/>
          <w:lang w:val="fr-FR"/>
        </w:rPr>
        <w:drawing>
          <wp:inline distT="0" distB="0" distL="0" distR="0" wp14:anchorId="4DA57A01" wp14:editId="7D9C6DEE">
            <wp:extent cx="2828260" cy="2716553"/>
            <wp:effectExtent l="0" t="0" r="4445" b="1270"/>
            <wp:docPr id="3973747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74725" name="Picture 1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0892" cy="272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D0026" w14:textId="77777777" w:rsidR="00CF7C31" w:rsidRDefault="00CF7C31" w:rsidP="00CF7C31">
      <w:pPr>
        <w:rPr>
          <w:lang w:val="fr-FR"/>
        </w:rPr>
      </w:pPr>
      <w:r w:rsidRPr="00CF7C31">
        <w:rPr>
          <w:lang w:val="fr-FR"/>
        </w:rPr>
        <w:t>Cliquez sur « Créer un compte », puis entrez les informations demandées et accepter les conditions.</w:t>
      </w:r>
    </w:p>
    <w:p w14:paraId="3B3E0295" w14:textId="4B521C34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>Sur l’écran suivant, acceptez de transmettre vos informations et validez.</w:t>
      </w:r>
      <w:r>
        <w:rPr>
          <w:lang w:val="fr-FR"/>
        </w:rPr>
        <w:br/>
      </w:r>
      <w:r w:rsidRPr="00CF7C31">
        <w:rPr>
          <w:lang w:val="fr-FR"/>
        </w:rPr>
        <w:t xml:space="preserve">Un code vous et alors envoyé par mail, et vous est demandé sur l’écran suivant. Votre compte est alors créé, et vous pouvez alors vous connecter avec votre adresse </w:t>
      </w:r>
      <w:proofErr w:type="gramStart"/>
      <w:r w:rsidRPr="00CF7C31">
        <w:rPr>
          <w:lang w:val="fr-FR"/>
        </w:rPr>
        <w:t>mail</w:t>
      </w:r>
      <w:proofErr w:type="gramEnd"/>
      <w:r w:rsidRPr="00CF7C31">
        <w:rPr>
          <w:lang w:val="fr-FR"/>
        </w:rPr>
        <w:t xml:space="preserve"> et le mot de passe que vous avez choisi.</w:t>
      </w:r>
    </w:p>
    <w:p w14:paraId="2C10E7F2" w14:textId="77777777" w:rsidR="00CF7C31" w:rsidRDefault="00CF7C31" w:rsidP="003C2B47">
      <w:pPr>
        <w:pStyle w:val="Heading2"/>
        <w:rPr>
          <w:lang w:val="fr-FR"/>
        </w:rPr>
      </w:pPr>
    </w:p>
    <w:p w14:paraId="44A00552" w14:textId="31051117" w:rsidR="003C2B47" w:rsidRDefault="00CF7C31" w:rsidP="00CF7C31">
      <w:pPr>
        <w:pStyle w:val="Heading2"/>
        <w:rPr>
          <w:lang w:val="fr-FR"/>
        </w:rPr>
      </w:pPr>
      <w:r>
        <w:rPr>
          <w:lang w:val="fr-FR"/>
        </w:rPr>
        <w:t xml:space="preserve">/2- </w:t>
      </w:r>
      <w:r w:rsidR="003C2B47">
        <w:rPr>
          <w:lang w:val="fr-FR"/>
        </w:rPr>
        <w:t>ADHERER AU SITE IBM GOLF</w:t>
      </w:r>
    </w:p>
    <w:p w14:paraId="2303FBFF" w14:textId="2A6D6F61" w:rsidR="003C2B47" w:rsidRDefault="006741A2" w:rsidP="005B0F00">
      <w:pPr>
        <w:rPr>
          <w:lang w:val="fr-FR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202B8351" wp14:editId="03A969C9">
            <wp:simplePos x="0" y="0"/>
            <wp:positionH relativeFrom="column">
              <wp:posOffset>3211426</wp:posOffset>
            </wp:positionH>
            <wp:positionV relativeFrom="paragraph">
              <wp:posOffset>101600</wp:posOffset>
            </wp:positionV>
            <wp:extent cx="2566800" cy="1314000"/>
            <wp:effectExtent l="0" t="0" r="0" b="0"/>
            <wp:wrapSquare wrapText="bothSides"/>
            <wp:docPr id="1886842149" name="Image 1" descr="Une image contenant texte, capture d’écran, Polic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800" cy="1314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2B47">
        <w:rPr>
          <w:lang w:val="fr-FR"/>
        </w:rPr>
        <w:t>Vous devez confirmer votre adhésion au Site afin de pouvoir vous inscrire aux évènements organisés par la section</w:t>
      </w:r>
    </w:p>
    <w:p w14:paraId="5FA5BB73" w14:textId="612A69C6" w:rsidR="003C2B47" w:rsidRDefault="003C2B47" w:rsidP="005B0F00">
      <w:pPr>
        <w:rPr>
          <w:lang w:val="fr-FR"/>
        </w:rPr>
      </w:pPr>
    </w:p>
    <w:p w14:paraId="019EAB46" w14:textId="77777777" w:rsidR="00CF7C31" w:rsidRDefault="00CF7C31" w:rsidP="005B0F00">
      <w:pPr>
        <w:rPr>
          <w:lang w:val="fr-FR"/>
        </w:rPr>
      </w:pPr>
    </w:p>
    <w:p w14:paraId="600E45CB" w14:textId="48CE8BCE" w:rsidR="00CF7C31" w:rsidRDefault="006741A2" w:rsidP="005B0F00">
      <w:pPr>
        <w:rPr>
          <w:lang w:val="fr-FR"/>
        </w:rPr>
      </w:pPr>
      <w:r w:rsidRPr="0037347D">
        <w:rPr>
          <w:noProof/>
          <w:lang w:val="fr-FR"/>
        </w:rPr>
        <w:drawing>
          <wp:anchor distT="0" distB="0" distL="114300" distR="114300" simplePos="0" relativeHeight="251666432" behindDoc="1" locked="0" layoutInCell="1" allowOverlap="1" wp14:anchorId="72A1A4A0" wp14:editId="78253C6F">
            <wp:simplePos x="0" y="0"/>
            <wp:positionH relativeFrom="column">
              <wp:posOffset>3477895</wp:posOffset>
            </wp:positionH>
            <wp:positionV relativeFrom="paragraph">
              <wp:posOffset>195580</wp:posOffset>
            </wp:positionV>
            <wp:extent cx="2349500" cy="1310640"/>
            <wp:effectExtent l="0" t="0" r="0" b="0"/>
            <wp:wrapTight wrapText="bothSides">
              <wp:wrapPolygon edited="0">
                <wp:start x="0" y="0"/>
                <wp:lineTo x="0" y="21349"/>
                <wp:lineTo x="21483" y="21349"/>
                <wp:lineTo x="21483" y="0"/>
                <wp:lineTo x="0" y="0"/>
              </wp:wrapPolygon>
            </wp:wrapTight>
            <wp:docPr id="16967981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798100" name="Picture 1" descr="A screenshot of a compu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59A2B" w14:textId="545E9243" w:rsidR="006741A2" w:rsidRDefault="006741A2" w:rsidP="005B0F00">
      <w:pPr>
        <w:rPr>
          <w:lang w:val="fr-FR"/>
        </w:rPr>
      </w:pPr>
    </w:p>
    <w:p w14:paraId="66634C1E" w14:textId="205DC801" w:rsidR="00CF7C31" w:rsidRDefault="00CF7C31" w:rsidP="005B0F00">
      <w:pPr>
        <w:rPr>
          <w:lang w:val="fr-FR"/>
        </w:rPr>
      </w:pPr>
      <w:r>
        <w:rPr>
          <w:lang w:val="fr-FR"/>
        </w:rPr>
        <w:t>Un administrateur doit valider votre adhésion, vous recevrez un mail de confirmation</w:t>
      </w:r>
    </w:p>
    <w:p w14:paraId="274AF413" w14:textId="2DC9FA26" w:rsidR="00CF7C31" w:rsidRDefault="00CF7C31" w:rsidP="00CF7C31">
      <w:pPr>
        <w:rPr>
          <w:lang w:val="fr-FR"/>
        </w:rPr>
      </w:pPr>
    </w:p>
    <w:p w14:paraId="001E4A83" w14:textId="12163E87" w:rsidR="00CF7C31" w:rsidRDefault="00CF7C31" w:rsidP="00CF7C31">
      <w:pPr>
        <w:rPr>
          <w:lang w:val="fr-FR"/>
        </w:rPr>
      </w:pPr>
    </w:p>
    <w:p w14:paraId="7B508ECA" w14:textId="77777777" w:rsidR="00CF7C31" w:rsidRDefault="00CF7C31" w:rsidP="00CF7C31">
      <w:pPr>
        <w:rPr>
          <w:lang w:val="fr-FR"/>
        </w:rPr>
      </w:pPr>
    </w:p>
    <w:p w14:paraId="20409D12" w14:textId="3EC18841" w:rsidR="00CF7C31" w:rsidRDefault="00CF7C31" w:rsidP="00CF7C31">
      <w:pPr>
        <w:pStyle w:val="Heading2"/>
        <w:rPr>
          <w:lang w:val="fr-FR"/>
        </w:rPr>
      </w:pPr>
      <w:r>
        <w:rPr>
          <w:lang w:val="fr-FR"/>
        </w:rPr>
        <w:t>CONTRIBUER AU SITE</w:t>
      </w:r>
    </w:p>
    <w:p w14:paraId="5A19311D" w14:textId="44BAC8C4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 xml:space="preserve">Il vous est proposé de contribuer au site. </w:t>
      </w:r>
      <w:r>
        <w:rPr>
          <w:lang w:val="fr-FR"/>
        </w:rPr>
        <w:br/>
      </w:r>
      <w:r w:rsidRPr="00CF7C31">
        <w:rPr>
          <w:lang w:val="fr-FR"/>
        </w:rPr>
        <w:t>Si vous choisissez cette option, l’écran suivant s’affiche :</w:t>
      </w:r>
    </w:p>
    <w:p w14:paraId="137E1329" w14:textId="77777777" w:rsidR="00CF7C31" w:rsidRDefault="00CF7C31" w:rsidP="00CF7C31">
      <w:r>
        <w:rPr>
          <w:noProof/>
        </w:rPr>
        <w:drawing>
          <wp:inline distT="0" distB="0" distL="0" distR="0" wp14:anchorId="5FECB7FC" wp14:editId="175B19E3">
            <wp:extent cx="3584338" cy="2425519"/>
            <wp:effectExtent l="0" t="0" r="0" b="181"/>
            <wp:docPr id="359805707" name="Image 1" descr="Une image contenant texte, capture d’écran, Police, affichag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84338" cy="24255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6B1B567" w14:textId="77777777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>L’un des membres du Bureau doit valider votre demande pour que votre changement de profil soit accepté.</w:t>
      </w:r>
    </w:p>
    <w:p w14:paraId="4A892262" w14:textId="77777777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>Pour que le changement soit effectif, il vous faudra accepter la modification lors de votre prochaine connexion.</w:t>
      </w:r>
    </w:p>
    <w:p w14:paraId="09F8EE02" w14:textId="77777777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 xml:space="preserve">Une fois le changement effectif, l’affichage en haut de l’écran change : au lieu de « Contribuer au site », vous aurez : « Administration du site », qui vous donnera accès à vos fonctions de Contributeur. </w:t>
      </w:r>
    </w:p>
    <w:p w14:paraId="185FD872" w14:textId="371CB53A" w:rsidR="005B0F00" w:rsidRPr="003C2B47" w:rsidRDefault="005B0F00">
      <w:pPr>
        <w:rPr>
          <w:lang w:val="fr-FR"/>
        </w:rPr>
      </w:pPr>
    </w:p>
    <w:p w14:paraId="4C847AEE" w14:textId="116CE54A" w:rsidR="005B0F00" w:rsidRPr="003C2B47" w:rsidRDefault="0037347D">
      <w:pPr>
        <w:rPr>
          <w:lang w:val="fr-FR"/>
        </w:rPr>
      </w:pPr>
      <w:r>
        <w:rPr>
          <w:lang w:val="fr-FR"/>
        </w:rPr>
        <w:br w:type="page"/>
      </w:r>
    </w:p>
    <w:p w14:paraId="6F8A5354" w14:textId="6D10CA2E" w:rsidR="005B0F00" w:rsidRPr="003C2B47" w:rsidRDefault="003C2B47" w:rsidP="003C2B47">
      <w:pPr>
        <w:pStyle w:val="Heading1"/>
        <w:rPr>
          <w:lang w:val="fr-FR"/>
        </w:rPr>
      </w:pPr>
      <w:r>
        <w:rPr>
          <w:lang w:val="fr-FR"/>
        </w:rPr>
        <w:lastRenderedPageBreak/>
        <w:t>NAVIGATION SUR LE</w:t>
      </w:r>
      <w:r w:rsidRPr="003C2B47">
        <w:rPr>
          <w:lang w:val="fr-FR"/>
        </w:rPr>
        <w:t xml:space="preserve"> SITE</w:t>
      </w:r>
    </w:p>
    <w:p w14:paraId="1327E9F4" w14:textId="77777777" w:rsidR="00CF7C31" w:rsidRPr="00CF7C31" w:rsidRDefault="00CF7C31" w:rsidP="00CF7C31">
      <w:pPr>
        <w:pStyle w:val="Heading2"/>
        <w:rPr>
          <w:lang w:val="fr-FR"/>
        </w:rPr>
      </w:pPr>
      <w:r w:rsidRPr="00CF7C31">
        <w:rPr>
          <w:lang w:val="fr-FR"/>
        </w:rPr>
        <w:t>Informations personnelles</w:t>
      </w:r>
    </w:p>
    <w:p w14:paraId="7D4702F7" w14:textId="5C08415E" w:rsidR="00CF7C31" w:rsidRDefault="00CF7C31" w:rsidP="00CF7C31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F65D7AB" wp14:editId="739B31C2">
                <wp:simplePos x="0" y="0"/>
                <wp:positionH relativeFrom="column">
                  <wp:posOffset>3909695</wp:posOffset>
                </wp:positionH>
                <wp:positionV relativeFrom="paragraph">
                  <wp:posOffset>418466</wp:posOffset>
                </wp:positionV>
                <wp:extent cx="1433328" cy="355600"/>
                <wp:effectExtent l="12700" t="12700" r="27305" b="25400"/>
                <wp:wrapNone/>
                <wp:docPr id="2135582088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3328" cy="3556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DA9434" id="Oval 1" o:spid="_x0000_s1026" style="position:absolute;margin-left:307.85pt;margin-top:32.95pt;width:112.85pt;height:2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" filled="f" strokecolor="#c00000" strokeweight="3pt">
                <v:stroke joinstyle="miter"/>
              </v:oval>
            </w:pict>
          </mc:Fallback>
        </mc:AlternateContent>
      </w:r>
      <w:r w:rsidRPr="00CF7C31">
        <w:rPr>
          <w:lang w:val="fr-FR"/>
        </w:rPr>
        <w:t>En haut à droite de l’écran, votre nom est affiché, et vous pouvez cliquer dessus pour voir les informations qui vous concernent :</w:t>
      </w:r>
      <w:r w:rsidRPr="00CF7C31">
        <w:rPr>
          <w:noProof/>
          <w:lang w:val="fr-FR"/>
        </w:rPr>
        <w:t xml:space="preserve"> </w:t>
      </w:r>
    </w:p>
    <w:p w14:paraId="5977F0FF" w14:textId="0C6584F7" w:rsidR="00CF7C31" w:rsidRPr="00CF7C31" w:rsidRDefault="00CF7C31" w:rsidP="00CF7C31">
      <w:pPr>
        <w:rPr>
          <w:lang w:val="fr-FR"/>
        </w:rPr>
      </w:pPr>
      <w:r w:rsidRPr="003C2B47">
        <w:rPr>
          <w:noProof/>
          <w:lang w:val="fr-FR"/>
        </w:rPr>
        <w:drawing>
          <wp:inline distT="0" distB="0" distL="0" distR="0" wp14:anchorId="704FACFC" wp14:editId="0623B131">
            <wp:extent cx="5450205" cy="1361440"/>
            <wp:effectExtent l="0" t="0" r="0" b="0"/>
            <wp:docPr id="11758732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20813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9A8F4" w14:textId="2DAAA25E" w:rsidR="00CF7C31" w:rsidRDefault="00CF7C31" w:rsidP="00CF7C31">
      <w:r>
        <w:rPr>
          <w:noProof/>
        </w:rPr>
        <w:drawing>
          <wp:anchor distT="0" distB="0" distL="114300" distR="114300" simplePos="0" relativeHeight="251670528" behindDoc="1" locked="0" layoutInCell="1" allowOverlap="1" wp14:anchorId="6F55F8D4" wp14:editId="133C1975">
            <wp:simplePos x="0" y="0"/>
            <wp:positionH relativeFrom="column">
              <wp:posOffset>4189095</wp:posOffset>
            </wp:positionH>
            <wp:positionV relativeFrom="paragraph">
              <wp:posOffset>239395</wp:posOffset>
            </wp:positionV>
            <wp:extent cx="1803400" cy="1701800"/>
            <wp:effectExtent l="0" t="0" r="0" b="0"/>
            <wp:wrapTight wrapText="bothSides">
              <wp:wrapPolygon edited="0">
                <wp:start x="0" y="0"/>
                <wp:lineTo x="0" y="21439"/>
                <wp:lineTo x="21448" y="21439"/>
                <wp:lineTo x="21448" y="0"/>
                <wp:lineTo x="0" y="0"/>
              </wp:wrapPolygon>
            </wp:wrapTight>
            <wp:docPr id="194933898" name="Image 1" descr="Une image contenant texte, capture d’écran, Police, multimédia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7018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36FC9" w14:textId="77777777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 xml:space="preserve">« Mon profil </w:t>
      </w:r>
      <w:proofErr w:type="spellStart"/>
      <w:r w:rsidRPr="00CF7C31">
        <w:rPr>
          <w:lang w:val="fr-FR"/>
        </w:rPr>
        <w:t>Sportsregions</w:t>
      </w:r>
      <w:proofErr w:type="spellEnd"/>
      <w:r w:rsidRPr="00CF7C31">
        <w:rPr>
          <w:lang w:val="fr-FR"/>
        </w:rPr>
        <w:t xml:space="preserve"> » vous permet de revoir les informations que vous avez données lors de votre connexion à </w:t>
      </w:r>
      <w:proofErr w:type="spellStart"/>
      <w:r w:rsidRPr="00CF7C31">
        <w:rPr>
          <w:lang w:val="fr-FR"/>
        </w:rPr>
        <w:t>Sportsregions</w:t>
      </w:r>
      <w:proofErr w:type="spellEnd"/>
      <w:r w:rsidRPr="00CF7C31">
        <w:rPr>
          <w:lang w:val="fr-FR"/>
        </w:rPr>
        <w:t xml:space="preserve">. Vous pouvez aussi ajouter une adresse </w:t>
      </w:r>
      <w:proofErr w:type="gramStart"/>
      <w:r w:rsidRPr="00CF7C31">
        <w:rPr>
          <w:lang w:val="fr-FR"/>
        </w:rPr>
        <w:t>mail</w:t>
      </w:r>
      <w:proofErr w:type="gramEnd"/>
      <w:r w:rsidRPr="00CF7C31">
        <w:rPr>
          <w:lang w:val="fr-FR"/>
        </w:rPr>
        <w:t>, ou modifier les informations communiquées.</w:t>
      </w:r>
    </w:p>
    <w:p w14:paraId="2C442F03" w14:textId="77777777" w:rsidR="00CF7C31" w:rsidRPr="00CF7C31" w:rsidRDefault="00CF7C31" w:rsidP="00CF7C31">
      <w:pPr>
        <w:rPr>
          <w:lang w:val="fr-FR"/>
        </w:rPr>
      </w:pPr>
      <w:r w:rsidRPr="00CF7C31">
        <w:rPr>
          <w:lang w:val="fr-FR"/>
        </w:rPr>
        <w:t>« Mes réglages… » vous permet de demander que certaines informations personnelles ne soient pas divulguées, et de choisir si vous voulez ou non pouvoir être contacté et comment.</w:t>
      </w:r>
    </w:p>
    <w:p w14:paraId="4ECC5A62" w14:textId="0769C798" w:rsidR="00CF7C31" w:rsidRDefault="00CF7C31" w:rsidP="00CF7C31">
      <w:pPr>
        <w:rPr>
          <w:lang w:val="fr-FR"/>
        </w:rPr>
      </w:pPr>
      <w:r w:rsidRPr="00CF7C31">
        <w:rPr>
          <w:lang w:val="fr-FR"/>
        </w:rPr>
        <w:t xml:space="preserve">« Mes </w:t>
      </w:r>
      <w:r w:rsidR="002C36F2">
        <w:rPr>
          <w:lang w:val="fr-FR"/>
        </w:rPr>
        <w:t>Notifications</w:t>
      </w:r>
      <w:r w:rsidRPr="00CF7C31">
        <w:rPr>
          <w:lang w:val="fr-FR"/>
        </w:rPr>
        <w:t> » permet de voir toutes vos inscriptions à des évènements. Le chiffre à côté indique le nombre d’évènements auxquels vous êtes inscrit.</w:t>
      </w:r>
    </w:p>
    <w:p w14:paraId="69DF9462" w14:textId="77777777" w:rsidR="001A63BD" w:rsidRPr="001A63BD" w:rsidRDefault="00CF7C31" w:rsidP="001A63BD">
      <w:pPr>
        <w:rPr>
          <w:lang w:val="fr-FR"/>
        </w:rPr>
      </w:pPr>
      <w:r w:rsidRPr="00CF7C31">
        <w:rPr>
          <w:lang w:val="fr-FR"/>
        </w:rPr>
        <w:t xml:space="preserve">Les autres choix possibles </w:t>
      </w:r>
      <w:r w:rsidR="001A63BD">
        <w:rPr>
          <w:lang w:val="fr-FR"/>
        </w:rPr>
        <w:t xml:space="preserve">(Mes Convocations et Mes </w:t>
      </w:r>
      <w:proofErr w:type="gramStart"/>
      <w:r w:rsidR="001A63BD">
        <w:rPr>
          <w:lang w:val="fr-FR"/>
        </w:rPr>
        <w:t>réservations )</w:t>
      </w:r>
      <w:r w:rsidRPr="00CF7C31">
        <w:rPr>
          <w:lang w:val="fr-FR"/>
        </w:rPr>
        <w:t>ne</w:t>
      </w:r>
      <w:proofErr w:type="gramEnd"/>
      <w:r w:rsidRPr="00CF7C31">
        <w:rPr>
          <w:lang w:val="fr-FR"/>
        </w:rPr>
        <w:t xml:space="preserve"> sont pas utilisés à ce jour.</w:t>
      </w:r>
    </w:p>
    <w:p w14:paraId="2BE6E450" w14:textId="77777777" w:rsidR="001A63BD" w:rsidRDefault="001A63BD" w:rsidP="001A63BD">
      <w:pPr>
        <w:rPr>
          <w:lang w:val="fr-FR"/>
        </w:rPr>
      </w:pPr>
    </w:p>
    <w:p w14:paraId="5562D44B" w14:textId="414C6C63" w:rsidR="00CF7C31" w:rsidRPr="001A63BD" w:rsidRDefault="006741A2" w:rsidP="001A63BD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0475248" wp14:editId="7C0444B2">
                <wp:simplePos x="0" y="0"/>
                <wp:positionH relativeFrom="column">
                  <wp:posOffset>4468495</wp:posOffset>
                </wp:positionH>
                <wp:positionV relativeFrom="paragraph">
                  <wp:posOffset>93980</wp:posOffset>
                </wp:positionV>
                <wp:extent cx="1433328" cy="482600"/>
                <wp:effectExtent l="12700" t="12700" r="27305" b="25400"/>
                <wp:wrapNone/>
                <wp:docPr id="134045793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3328" cy="4826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9AA7C8" id="Oval 1" o:spid="_x0000_s1026" style="position:absolute;margin-left:351.85pt;margin-top:7.4pt;width:112.85pt;height:3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" filled="f" strokecolor="#c00000" strokeweight="3pt">
                <v:stroke joinstyle="miter"/>
              </v:oval>
            </w:pict>
          </mc:Fallback>
        </mc:AlternateContent>
      </w:r>
      <w:r w:rsidRPr="00CF7C31">
        <w:rPr>
          <w:noProof/>
        </w:rPr>
        <w:drawing>
          <wp:anchor distT="0" distB="0" distL="114300" distR="114300" simplePos="0" relativeHeight="251669504" behindDoc="1" locked="0" layoutInCell="1" allowOverlap="1" wp14:anchorId="6471BA0B" wp14:editId="7846D1BF">
            <wp:simplePos x="0" y="0"/>
            <wp:positionH relativeFrom="column">
              <wp:posOffset>3252470</wp:posOffset>
            </wp:positionH>
            <wp:positionV relativeFrom="paragraph">
              <wp:posOffset>90170</wp:posOffset>
            </wp:positionV>
            <wp:extent cx="2892425" cy="1308100"/>
            <wp:effectExtent l="0" t="0" r="3175" b="0"/>
            <wp:wrapTight wrapText="bothSides">
              <wp:wrapPolygon edited="0">
                <wp:start x="0" y="0"/>
                <wp:lineTo x="0" y="21390"/>
                <wp:lineTo x="21529" y="21390"/>
                <wp:lineTo x="21529" y="0"/>
                <wp:lineTo x="0" y="0"/>
              </wp:wrapPolygon>
            </wp:wrapTight>
            <wp:docPr id="11972038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203833" name="Picture 1" descr="A screenshot of a computer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C31">
        <w:t>Passage en mode « Contributeur »</w:t>
      </w:r>
    </w:p>
    <w:p w14:paraId="4B772101" w14:textId="1C6F3983" w:rsidR="00CF7C31" w:rsidRDefault="00CF7C31" w:rsidP="00CF7C31">
      <w:pPr>
        <w:rPr>
          <w:lang w:val="fr-FR"/>
        </w:rPr>
      </w:pPr>
      <w:r w:rsidRPr="00CF7C31">
        <w:rPr>
          <w:lang w:val="fr-FR"/>
        </w:rPr>
        <w:t>Une fois inscrit, l’affichage en haut à gauche de l’écran changent :</w:t>
      </w:r>
    </w:p>
    <w:p w14:paraId="1B3DF502" w14:textId="77777777" w:rsidR="00CF7C31" w:rsidRDefault="00CF7C31">
      <w:pPr>
        <w:rPr>
          <w:rFonts w:asciiTheme="majorHAnsi" w:eastAsiaTheme="majorEastAsia" w:hAnsiTheme="majorHAnsi" w:cstheme="majorBidi"/>
          <w:b/>
          <w:lang w:val="fr-FR"/>
        </w:rPr>
      </w:pPr>
      <w:r>
        <w:rPr>
          <w:lang w:val="fr-FR"/>
        </w:rPr>
        <w:br w:type="page"/>
      </w:r>
    </w:p>
    <w:p w14:paraId="7CD22E99" w14:textId="0A0920DA" w:rsidR="003C2B47" w:rsidRPr="00DA314C" w:rsidRDefault="003C2B47" w:rsidP="00CF7C31">
      <w:pPr>
        <w:pStyle w:val="Heading2"/>
        <w:rPr>
          <w:lang w:val="fr-FR"/>
        </w:rPr>
      </w:pPr>
      <w:r>
        <w:rPr>
          <w:lang w:val="fr-FR"/>
        </w:rPr>
        <w:lastRenderedPageBreak/>
        <w:t xml:space="preserve">MENU </w:t>
      </w:r>
    </w:p>
    <w:p w14:paraId="67B71E51" w14:textId="79947F9E" w:rsidR="003C2B47" w:rsidRDefault="003C2B47" w:rsidP="003C2B47">
      <w:pPr>
        <w:rPr>
          <w:lang w:val="fr-FR"/>
        </w:rPr>
      </w:pPr>
      <w:r>
        <w:rPr>
          <w:lang w:val="fr-FR"/>
        </w:rPr>
        <w:t>Vous trouverez toutes les informations sur le club sportif section GOLF au travers des rubriques de ce MENU</w:t>
      </w:r>
    </w:p>
    <w:p w14:paraId="403204B2" w14:textId="146B93A9" w:rsidR="003C2B47" w:rsidRDefault="006741A2" w:rsidP="003C2B47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F3F644B" wp14:editId="44D40258">
                <wp:simplePos x="0" y="0"/>
                <wp:positionH relativeFrom="column">
                  <wp:posOffset>-1905</wp:posOffset>
                </wp:positionH>
                <wp:positionV relativeFrom="paragraph">
                  <wp:posOffset>152400</wp:posOffset>
                </wp:positionV>
                <wp:extent cx="5842000" cy="330200"/>
                <wp:effectExtent l="12700" t="12700" r="25400" b="25400"/>
                <wp:wrapNone/>
                <wp:docPr id="1845657015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0" cy="330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1D9128" id="Oval 1" o:spid="_x0000_s1026" style="position:absolute;margin-left:-.15pt;margin-top:12pt;width:460pt;height:2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" filled="f" strokecolor="#c00000" strokeweight="3pt">
                <v:stroke joinstyle="miter"/>
              </v:oval>
            </w:pict>
          </mc:Fallback>
        </mc:AlternateContent>
      </w:r>
      <w:r w:rsidR="003C2B47" w:rsidRPr="003C2B47">
        <w:rPr>
          <w:noProof/>
          <w:lang w:val="fr-FR"/>
        </w:rPr>
        <w:drawing>
          <wp:inline distT="0" distB="0" distL="0" distR="0" wp14:anchorId="7E135721" wp14:editId="26E84DFE">
            <wp:extent cx="5450205" cy="1361440"/>
            <wp:effectExtent l="0" t="0" r="0" b="0"/>
            <wp:docPr id="9338208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20813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80775" w14:textId="0D628F16" w:rsidR="003C2B47" w:rsidRDefault="006741A2" w:rsidP="003C2B47">
      <w:pPr>
        <w:rPr>
          <w:lang w:val="fr-FR"/>
        </w:rPr>
      </w:pPr>
      <w:r w:rsidRPr="0037347D">
        <w:rPr>
          <w:noProof/>
          <w:lang w:val="fr-FR"/>
        </w:rPr>
        <w:drawing>
          <wp:anchor distT="0" distB="0" distL="114300" distR="114300" simplePos="0" relativeHeight="251662336" behindDoc="1" locked="0" layoutInCell="1" allowOverlap="1" wp14:anchorId="760A0C95" wp14:editId="45C96242">
            <wp:simplePos x="0" y="0"/>
            <wp:positionH relativeFrom="column">
              <wp:posOffset>2374900</wp:posOffset>
            </wp:positionH>
            <wp:positionV relativeFrom="paragraph">
              <wp:posOffset>316230</wp:posOffset>
            </wp:positionV>
            <wp:extent cx="4024630" cy="2592070"/>
            <wp:effectExtent l="0" t="0" r="1270" b="0"/>
            <wp:wrapTight wrapText="bothSides">
              <wp:wrapPolygon edited="0">
                <wp:start x="0" y="0"/>
                <wp:lineTo x="0" y="21484"/>
                <wp:lineTo x="21539" y="21484"/>
                <wp:lineTo x="21539" y="0"/>
                <wp:lineTo x="0" y="0"/>
              </wp:wrapPolygon>
            </wp:wrapTight>
            <wp:docPr id="17106075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607556" name="Picture 1" descr="A screenshot of a comput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463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296F7" w14:textId="555C7F68" w:rsidR="003C2B47" w:rsidRDefault="003C2B47" w:rsidP="003C2B47">
      <w:pPr>
        <w:pStyle w:val="Heading2"/>
        <w:rPr>
          <w:lang w:val="fr-FR"/>
        </w:rPr>
      </w:pPr>
      <w:r>
        <w:rPr>
          <w:lang w:val="fr-FR"/>
        </w:rPr>
        <w:t>ACCUEIL</w:t>
      </w:r>
    </w:p>
    <w:p w14:paraId="7341AE34" w14:textId="2928ED9F" w:rsidR="0037347D" w:rsidRPr="0037347D" w:rsidRDefault="0037347D" w:rsidP="0037347D">
      <w:pPr>
        <w:rPr>
          <w:lang w:val="fr-FR"/>
        </w:rPr>
      </w:pPr>
      <w:r>
        <w:rPr>
          <w:lang w:val="fr-FR"/>
        </w:rPr>
        <w:t xml:space="preserve">Vous trouverez : </w:t>
      </w:r>
    </w:p>
    <w:p w14:paraId="5B473A03" w14:textId="6E227B10" w:rsidR="003C2B47" w:rsidRPr="0037347D" w:rsidRDefault="003C2B47" w:rsidP="0037347D">
      <w:pPr>
        <w:pStyle w:val="ListParagraph"/>
        <w:numPr>
          <w:ilvl w:val="0"/>
          <w:numId w:val="11"/>
        </w:numPr>
        <w:rPr>
          <w:lang w:val="fr-FR"/>
        </w:rPr>
      </w:pPr>
      <w:r w:rsidRPr="0037347D">
        <w:rPr>
          <w:lang w:val="fr-FR"/>
        </w:rPr>
        <w:t>Les informations à la UNE</w:t>
      </w:r>
    </w:p>
    <w:p w14:paraId="7C613EF5" w14:textId="18849C45" w:rsidR="003C2B47" w:rsidRDefault="003C2B47" w:rsidP="0037347D">
      <w:pPr>
        <w:pStyle w:val="ListParagraph"/>
        <w:numPr>
          <w:ilvl w:val="0"/>
          <w:numId w:val="11"/>
        </w:numPr>
        <w:rPr>
          <w:lang w:val="fr-FR"/>
        </w:rPr>
      </w:pPr>
      <w:r w:rsidRPr="0037347D">
        <w:rPr>
          <w:lang w:val="fr-FR"/>
        </w:rPr>
        <w:t>L</w:t>
      </w:r>
      <w:r w:rsidR="0037347D">
        <w:rPr>
          <w:lang w:val="fr-FR"/>
        </w:rPr>
        <w:t xml:space="preserve">es prochains </w:t>
      </w:r>
      <w:r w:rsidR="00CF7C31">
        <w:rPr>
          <w:lang w:val="fr-FR"/>
        </w:rPr>
        <w:t>évènements</w:t>
      </w:r>
    </w:p>
    <w:p w14:paraId="10923D4A" w14:textId="05BDC6A8" w:rsidR="0037347D" w:rsidRDefault="0037347D" w:rsidP="0037347D">
      <w:pPr>
        <w:pStyle w:val="ListParagraph"/>
        <w:numPr>
          <w:ilvl w:val="0"/>
          <w:numId w:val="11"/>
        </w:numPr>
        <w:rPr>
          <w:lang w:val="fr-FR"/>
        </w:rPr>
      </w:pPr>
      <w:r>
        <w:rPr>
          <w:lang w:val="fr-FR"/>
        </w:rPr>
        <w:t>Le Calendrier</w:t>
      </w:r>
    </w:p>
    <w:p w14:paraId="5BFAD3FA" w14:textId="71B8A597" w:rsidR="0037347D" w:rsidRPr="0037347D" w:rsidRDefault="0037347D" w:rsidP="0037347D">
      <w:pPr>
        <w:pStyle w:val="ListParagraph"/>
        <w:numPr>
          <w:ilvl w:val="0"/>
          <w:numId w:val="11"/>
        </w:numPr>
        <w:rPr>
          <w:lang w:val="fr-FR"/>
        </w:rPr>
      </w:pPr>
      <w:r>
        <w:rPr>
          <w:lang w:val="fr-FR"/>
        </w:rPr>
        <w:t>Les derniers résultats</w:t>
      </w:r>
    </w:p>
    <w:p w14:paraId="4C36DE32" w14:textId="6CE15DAA" w:rsidR="003C2B47" w:rsidRDefault="003C2B47" w:rsidP="003C2B47">
      <w:pPr>
        <w:rPr>
          <w:lang w:val="fr-FR"/>
        </w:rPr>
      </w:pPr>
    </w:p>
    <w:p w14:paraId="040B4A87" w14:textId="229C8599" w:rsidR="0037347D" w:rsidRDefault="0037347D" w:rsidP="003C2B47">
      <w:pPr>
        <w:rPr>
          <w:lang w:val="fr-FR"/>
        </w:rPr>
      </w:pPr>
    </w:p>
    <w:p w14:paraId="363FE091" w14:textId="77777777" w:rsidR="0037347D" w:rsidRDefault="0037347D" w:rsidP="003C2B47">
      <w:pPr>
        <w:rPr>
          <w:lang w:val="fr-FR"/>
        </w:rPr>
      </w:pPr>
    </w:p>
    <w:p w14:paraId="66D55954" w14:textId="662B0A00" w:rsidR="0037347D" w:rsidRDefault="0037347D" w:rsidP="003C2B47">
      <w:pPr>
        <w:rPr>
          <w:lang w:val="fr-FR"/>
        </w:rPr>
      </w:pPr>
    </w:p>
    <w:p w14:paraId="14C0F23C" w14:textId="0E47974F" w:rsidR="0037347D" w:rsidRDefault="0037347D" w:rsidP="0037347D">
      <w:pPr>
        <w:pStyle w:val="Heading2"/>
        <w:rPr>
          <w:lang w:val="fr-FR"/>
        </w:rPr>
      </w:pPr>
    </w:p>
    <w:p w14:paraId="4DCC99DC" w14:textId="6C5FAF96" w:rsidR="0037347D" w:rsidRPr="0037347D" w:rsidRDefault="0037347D" w:rsidP="0037347D">
      <w:pPr>
        <w:pStyle w:val="Heading2"/>
        <w:rPr>
          <w:lang w:val="fr-FR"/>
        </w:rPr>
      </w:pPr>
      <w:r>
        <w:rPr>
          <w:lang w:val="fr-FR"/>
        </w:rPr>
        <w:t>LA VIE DU CLUB</w:t>
      </w:r>
    </w:p>
    <w:p w14:paraId="60923189" w14:textId="2DDFFB0A" w:rsidR="0037347D" w:rsidRPr="0037347D" w:rsidRDefault="006741A2" w:rsidP="0037347D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17E9ABE" wp14:editId="029DF5D5">
                <wp:simplePos x="0" y="0"/>
                <wp:positionH relativeFrom="column">
                  <wp:posOffset>3020695</wp:posOffset>
                </wp:positionH>
                <wp:positionV relativeFrom="paragraph">
                  <wp:posOffset>25400</wp:posOffset>
                </wp:positionV>
                <wp:extent cx="1320800" cy="406400"/>
                <wp:effectExtent l="12700" t="12700" r="25400" b="25400"/>
                <wp:wrapNone/>
                <wp:docPr id="207851591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0" cy="406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E9148B" id="Oval 1" o:spid="_x0000_s1026" style="position:absolute;margin-left:237.85pt;margin-top:2pt;width:104pt;height:3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" filled="f" strokecolor="#c00000" strokeweight="3pt">
                <v:stroke joinstyle="miter"/>
              </v:oval>
            </w:pict>
          </mc:Fallback>
        </mc:AlternateContent>
      </w:r>
      <w:r w:rsidRPr="0037347D">
        <w:rPr>
          <w:noProof/>
          <w:lang w:val="fr-FR"/>
        </w:rPr>
        <w:drawing>
          <wp:anchor distT="0" distB="0" distL="114300" distR="114300" simplePos="0" relativeHeight="251663360" behindDoc="1" locked="0" layoutInCell="1" allowOverlap="1" wp14:anchorId="7F8BBC99" wp14:editId="4106EBF7">
            <wp:simplePos x="0" y="0"/>
            <wp:positionH relativeFrom="column">
              <wp:posOffset>3081020</wp:posOffset>
            </wp:positionH>
            <wp:positionV relativeFrom="paragraph">
              <wp:posOffset>25400</wp:posOffset>
            </wp:positionV>
            <wp:extent cx="2372400" cy="1303200"/>
            <wp:effectExtent l="0" t="0" r="2540" b="5080"/>
            <wp:wrapTight wrapText="bothSides">
              <wp:wrapPolygon edited="0">
                <wp:start x="0" y="0"/>
                <wp:lineTo x="0" y="21474"/>
                <wp:lineTo x="21507" y="21474"/>
                <wp:lineTo x="21507" y="0"/>
                <wp:lineTo x="0" y="0"/>
              </wp:wrapPolygon>
            </wp:wrapTight>
            <wp:docPr id="1073989164" name="Picture 1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989164" name="Picture 1" descr="A screenshot of a websit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400" cy="130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47D">
        <w:rPr>
          <w:lang w:val="fr-FR"/>
        </w:rPr>
        <w:t xml:space="preserve">Vous trouverez : </w:t>
      </w:r>
    </w:p>
    <w:p w14:paraId="638331C1" w14:textId="24E00601" w:rsidR="0037347D" w:rsidRPr="0037347D" w:rsidRDefault="0037347D" w:rsidP="0037347D">
      <w:pPr>
        <w:pStyle w:val="ListParagraph"/>
        <w:numPr>
          <w:ilvl w:val="0"/>
          <w:numId w:val="12"/>
        </w:numPr>
        <w:rPr>
          <w:lang w:val="fr-FR"/>
        </w:rPr>
      </w:pPr>
      <w:r>
        <w:rPr>
          <w:lang w:val="fr-FR"/>
        </w:rPr>
        <w:t>Les informations sur la vie du Club</w:t>
      </w:r>
    </w:p>
    <w:p w14:paraId="3B18A2EA" w14:textId="7E411E11" w:rsidR="0037347D" w:rsidRDefault="0037347D" w:rsidP="0037347D">
      <w:pPr>
        <w:pStyle w:val="ListParagraph"/>
        <w:numPr>
          <w:ilvl w:val="0"/>
          <w:numId w:val="12"/>
        </w:numPr>
        <w:rPr>
          <w:lang w:val="fr-FR"/>
        </w:rPr>
      </w:pPr>
      <w:r>
        <w:rPr>
          <w:lang w:val="fr-FR"/>
        </w:rPr>
        <w:t>Les News de la section Golf</w:t>
      </w:r>
    </w:p>
    <w:p w14:paraId="3B2EB0C4" w14:textId="5C71F7EB" w:rsidR="0037347D" w:rsidRDefault="0037347D" w:rsidP="0037347D">
      <w:pPr>
        <w:pStyle w:val="ListParagraph"/>
        <w:numPr>
          <w:ilvl w:val="0"/>
          <w:numId w:val="12"/>
        </w:numPr>
        <w:rPr>
          <w:lang w:val="fr-FR"/>
        </w:rPr>
      </w:pPr>
      <w:r>
        <w:rPr>
          <w:lang w:val="fr-FR"/>
        </w:rPr>
        <w:t>Les documents postés</w:t>
      </w:r>
    </w:p>
    <w:p w14:paraId="7E11758D" w14:textId="77777777" w:rsidR="0037347D" w:rsidRDefault="0037347D" w:rsidP="0037347D">
      <w:pPr>
        <w:rPr>
          <w:lang w:val="fr-FR"/>
        </w:rPr>
      </w:pPr>
    </w:p>
    <w:p w14:paraId="66182D37" w14:textId="77777777" w:rsidR="0037347D" w:rsidRDefault="0037347D" w:rsidP="003C2B47">
      <w:pPr>
        <w:rPr>
          <w:lang w:val="fr-FR"/>
        </w:rPr>
      </w:pPr>
    </w:p>
    <w:p w14:paraId="72C00F6B" w14:textId="77777777" w:rsidR="003C2B47" w:rsidRDefault="003C2B47" w:rsidP="003C2B47">
      <w:pPr>
        <w:rPr>
          <w:lang w:val="fr-FR"/>
        </w:rPr>
      </w:pPr>
    </w:p>
    <w:p w14:paraId="7061977A" w14:textId="116C355E" w:rsidR="006D7399" w:rsidRDefault="0037347D">
      <w:pPr>
        <w:pStyle w:val="Heading2"/>
        <w:rPr>
          <w:lang w:val="fr-FR"/>
        </w:rPr>
      </w:pPr>
      <w:r>
        <w:rPr>
          <w:lang w:val="fr-FR"/>
        </w:rPr>
        <w:lastRenderedPageBreak/>
        <w:t>EVENEMENTS</w:t>
      </w:r>
    </w:p>
    <w:p w14:paraId="6AFD240B" w14:textId="58AB5758" w:rsidR="006D7399" w:rsidRDefault="0037347D">
      <w:pPr>
        <w:rPr>
          <w:lang w:val="fr-FR"/>
        </w:rPr>
      </w:pPr>
      <w:r>
        <w:rPr>
          <w:lang w:val="fr-FR"/>
        </w:rPr>
        <w:t>Vous trouverez la liste de tous les évènements organisés par la section pour les semaines et mois à avenir</w:t>
      </w:r>
    </w:p>
    <w:p w14:paraId="60922BC9" w14:textId="5264B6F5" w:rsidR="0037347D" w:rsidRDefault="006741A2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3FE79F9" wp14:editId="7C4857BB">
                <wp:simplePos x="0" y="0"/>
                <wp:positionH relativeFrom="column">
                  <wp:posOffset>1991995</wp:posOffset>
                </wp:positionH>
                <wp:positionV relativeFrom="paragraph">
                  <wp:posOffset>0</wp:posOffset>
                </wp:positionV>
                <wp:extent cx="698500" cy="228600"/>
                <wp:effectExtent l="12700" t="12700" r="25400" b="25400"/>
                <wp:wrapNone/>
                <wp:docPr id="2035871088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2286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5E257F" id="Oval 1" o:spid="_x0000_s1026" style="position:absolute;margin-left:156.85pt;margin-top:0;width:55pt;height:1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" filled="f" strokecolor="#c00000" strokeweight="3pt">
                <v:stroke joinstyle="miter"/>
              </v:oval>
            </w:pict>
          </mc:Fallback>
        </mc:AlternateContent>
      </w:r>
      <w:r w:rsidR="0037347D" w:rsidRPr="0037347D">
        <w:rPr>
          <w:noProof/>
          <w:lang w:val="fr-FR"/>
        </w:rPr>
        <w:drawing>
          <wp:inline distT="0" distB="0" distL="0" distR="0" wp14:anchorId="52EFAD79" wp14:editId="600D6A7A">
            <wp:extent cx="5450205" cy="3604895"/>
            <wp:effectExtent l="0" t="0" r="0" b="1905"/>
            <wp:docPr id="15564564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456420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9A8AE" w14:textId="7AF657AF" w:rsidR="0037347D" w:rsidRDefault="0037347D">
      <w:pPr>
        <w:rPr>
          <w:lang w:val="fr-FR"/>
        </w:rPr>
      </w:pPr>
    </w:p>
    <w:p w14:paraId="053B7F95" w14:textId="31AAA86E" w:rsidR="0037347D" w:rsidRDefault="0037347D">
      <w:pPr>
        <w:rPr>
          <w:rFonts w:asciiTheme="majorHAnsi" w:eastAsiaTheme="majorEastAsia" w:hAnsiTheme="majorHAnsi" w:cstheme="majorBidi"/>
          <w:b/>
          <w:lang w:val="fr-FR"/>
        </w:rPr>
      </w:pPr>
      <w:r>
        <w:rPr>
          <w:lang w:val="fr-FR"/>
        </w:rPr>
        <w:br w:type="page"/>
      </w:r>
    </w:p>
    <w:p w14:paraId="34F78D9A" w14:textId="20164595" w:rsidR="0037347D" w:rsidRDefault="0037347D" w:rsidP="0037347D">
      <w:pPr>
        <w:pStyle w:val="Heading2"/>
        <w:rPr>
          <w:lang w:val="fr-FR"/>
        </w:rPr>
      </w:pPr>
      <w:r>
        <w:rPr>
          <w:lang w:val="fr-FR"/>
        </w:rPr>
        <w:lastRenderedPageBreak/>
        <w:t>BOUTIQUE</w:t>
      </w:r>
    </w:p>
    <w:p w14:paraId="27FA52C3" w14:textId="33FA22F3" w:rsidR="006741A2" w:rsidRPr="006741A2" w:rsidRDefault="006741A2" w:rsidP="006741A2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25CF74B" wp14:editId="67EA7032">
                <wp:simplePos x="0" y="0"/>
                <wp:positionH relativeFrom="column">
                  <wp:posOffset>2779395</wp:posOffset>
                </wp:positionH>
                <wp:positionV relativeFrom="paragraph">
                  <wp:posOffset>222885</wp:posOffset>
                </wp:positionV>
                <wp:extent cx="698500" cy="228600"/>
                <wp:effectExtent l="12700" t="12700" r="25400" b="25400"/>
                <wp:wrapNone/>
                <wp:docPr id="50893316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2286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DFDADE" id="Oval 1" o:spid="_x0000_s1026" style="position:absolute;margin-left:218.85pt;margin-top:17.55pt;width:55pt;height:1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" filled="f" strokecolor="#c00000" strokeweight="3pt">
                <v:stroke joinstyle="miter"/>
              </v:oval>
            </w:pict>
          </mc:Fallback>
        </mc:AlternateContent>
      </w:r>
      <w:r w:rsidRPr="003C2B47">
        <w:rPr>
          <w:noProof/>
          <w:lang w:val="fr-FR"/>
        </w:rPr>
        <w:drawing>
          <wp:inline distT="0" distB="0" distL="0" distR="0" wp14:anchorId="1624A86C" wp14:editId="469150C5">
            <wp:extent cx="5450205" cy="1361440"/>
            <wp:effectExtent l="0" t="0" r="0" b="0"/>
            <wp:docPr id="808976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20813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C3C6" w14:textId="464DD5D0" w:rsidR="0037347D" w:rsidRDefault="0037347D">
      <w:pPr>
        <w:rPr>
          <w:lang w:val="fr-FR"/>
        </w:rPr>
      </w:pPr>
      <w:r>
        <w:rPr>
          <w:lang w:val="fr-FR"/>
        </w:rPr>
        <w:t xml:space="preserve">Vous serez connecté sur la boutique du club sportifs section GOLF afin de pouvoir commander les vêtements et accessoires au logo de votre section </w:t>
      </w:r>
    </w:p>
    <w:p w14:paraId="1C302779" w14:textId="77777777" w:rsidR="0037347D" w:rsidRPr="0037347D" w:rsidRDefault="0037347D" w:rsidP="0037347D">
      <w:pPr>
        <w:pStyle w:val="ListParagraph"/>
        <w:numPr>
          <w:ilvl w:val="0"/>
          <w:numId w:val="13"/>
        </w:numPr>
        <w:rPr>
          <w:lang w:val="fr-FR"/>
        </w:rPr>
      </w:pPr>
      <w:r w:rsidRPr="0037347D">
        <w:rPr>
          <w:lang w:val="fr-FR"/>
        </w:rPr>
        <w:t xml:space="preserve">Choisissez vos articles, </w:t>
      </w:r>
    </w:p>
    <w:p w14:paraId="035A4A33" w14:textId="79CF7E66" w:rsidR="0037347D" w:rsidRPr="0037347D" w:rsidRDefault="0037347D" w:rsidP="0037347D">
      <w:pPr>
        <w:pStyle w:val="ListParagraph"/>
        <w:numPr>
          <w:ilvl w:val="0"/>
          <w:numId w:val="13"/>
        </w:numPr>
        <w:rPr>
          <w:lang w:val="fr-FR"/>
        </w:rPr>
      </w:pPr>
      <w:r w:rsidRPr="0037347D">
        <w:rPr>
          <w:lang w:val="fr-FR"/>
        </w:rPr>
        <w:t xml:space="preserve">Commandez en ligne </w:t>
      </w:r>
    </w:p>
    <w:p w14:paraId="15D25018" w14:textId="0B288595" w:rsidR="0037347D" w:rsidRPr="0037347D" w:rsidRDefault="0037347D" w:rsidP="0037347D">
      <w:pPr>
        <w:pStyle w:val="ListParagraph"/>
        <w:numPr>
          <w:ilvl w:val="0"/>
          <w:numId w:val="13"/>
        </w:numPr>
        <w:rPr>
          <w:lang w:val="fr-FR"/>
        </w:rPr>
      </w:pPr>
      <w:r w:rsidRPr="0037347D">
        <w:rPr>
          <w:lang w:val="fr-FR"/>
        </w:rPr>
        <w:t xml:space="preserve">Livraison chez vous </w:t>
      </w:r>
    </w:p>
    <w:p w14:paraId="110BADF1" w14:textId="71D8A9BB" w:rsidR="0037347D" w:rsidRDefault="0037347D">
      <w:pPr>
        <w:rPr>
          <w:lang w:val="fr-FR"/>
        </w:rPr>
      </w:pPr>
    </w:p>
    <w:p w14:paraId="535F0815" w14:textId="3ADE2875" w:rsidR="0037347D" w:rsidRDefault="0037347D">
      <w:pPr>
        <w:rPr>
          <w:lang w:val="fr-FR"/>
        </w:rPr>
      </w:pPr>
      <w:r w:rsidRPr="0037347D">
        <w:rPr>
          <w:noProof/>
          <w:lang w:val="fr-FR"/>
        </w:rPr>
        <w:drawing>
          <wp:inline distT="0" distB="0" distL="0" distR="0" wp14:anchorId="2896D1B7" wp14:editId="09495ECD">
            <wp:extent cx="3911600" cy="1601008"/>
            <wp:effectExtent l="0" t="0" r="0" b="0"/>
            <wp:docPr id="1408095948" name="Picture 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095948" name="Picture 1" descr="A close up of a logo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29452" cy="16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AA814" w14:textId="560E9884" w:rsidR="0037347D" w:rsidRDefault="0037347D">
      <w:pPr>
        <w:rPr>
          <w:lang w:val="fr-FR"/>
        </w:rPr>
      </w:pPr>
      <w:r w:rsidRPr="0037347D">
        <w:rPr>
          <w:noProof/>
          <w:lang w:val="fr-FR"/>
        </w:rPr>
        <w:drawing>
          <wp:inline distT="0" distB="0" distL="0" distR="0" wp14:anchorId="201583CE" wp14:editId="76FE1A4F">
            <wp:extent cx="5450205" cy="2710815"/>
            <wp:effectExtent l="0" t="0" r="0" b="0"/>
            <wp:docPr id="1514566682" name="Picture 1" descr="A group of polo shi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566682" name="Picture 1" descr="A group of polo shirts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12D88" w14:textId="5BEEFD88" w:rsidR="0037347D" w:rsidRDefault="0037347D">
      <w:pPr>
        <w:rPr>
          <w:lang w:val="fr-FR"/>
        </w:rPr>
      </w:pPr>
    </w:p>
    <w:p w14:paraId="28CAE44E" w14:textId="0E5AAB85" w:rsidR="0037347D" w:rsidRDefault="00E57688" w:rsidP="00E57688">
      <w:pPr>
        <w:pStyle w:val="Heading2"/>
        <w:rPr>
          <w:lang w:val="fr-FR"/>
        </w:rPr>
      </w:pPr>
      <w:r>
        <w:rPr>
          <w:lang w:val="fr-FR"/>
        </w:rPr>
        <w:lastRenderedPageBreak/>
        <w:t>ALBUMS PHOTOS et VIDEOS</w:t>
      </w:r>
    </w:p>
    <w:p w14:paraId="4171BC9E" w14:textId="08FDD380" w:rsidR="00E57688" w:rsidRDefault="00460CC6" w:rsidP="00E57688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2317C97" wp14:editId="64F91482">
                <wp:simplePos x="0" y="0"/>
                <wp:positionH relativeFrom="column">
                  <wp:posOffset>3706495</wp:posOffset>
                </wp:positionH>
                <wp:positionV relativeFrom="paragraph">
                  <wp:posOffset>6985</wp:posOffset>
                </wp:positionV>
                <wp:extent cx="939800" cy="228600"/>
                <wp:effectExtent l="12700" t="12700" r="25400" b="25400"/>
                <wp:wrapNone/>
                <wp:docPr id="159730157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800" cy="2286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5B6768" id="Oval 1" o:spid="_x0000_s1026" style="position:absolute;margin-left:291.85pt;margin-top:.55pt;width:74pt;height:1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" filled="f" strokecolor="#c00000" strokeweight="3pt">
                <v:stroke joinstyle="miter"/>
              </v:oval>
            </w:pict>
          </mc:Fallback>
        </mc:AlternateContent>
      </w:r>
      <w:r w:rsidR="00E57688" w:rsidRPr="00E57688">
        <w:rPr>
          <w:noProof/>
          <w:lang w:val="fr-FR"/>
        </w:rPr>
        <w:drawing>
          <wp:inline distT="0" distB="0" distL="0" distR="0" wp14:anchorId="23D7AE26" wp14:editId="0288A548">
            <wp:extent cx="5450205" cy="3794125"/>
            <wp:effectExtent l="0" t="0" r="0" b="3175"/>
            <wp:docPr id="1986909323" name="Picture 1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909323" name="Picture 1" descr="A screenshot of a websit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79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5C0C7" w14:textId="77777777" w:rsidR="001A63BD" w:rsidRDefault="001A63BD" w:rsidP="00E57688">
      <w:pPr>
        <w:pStyle w:val="Heading2"/>
        <w:rPr>
          <w:lang w:val="fr-FR"/>
        </w:rPr>
      </w:pPr>
    </w:p>
    <w:p w14:paraId="35C80F20" w14:textId="061B5CDA" w:rsidR="00E57688" w:rsidRDefault="00E57688" w:rsidP="00E57688">
      <w:pPr>
        <w:pStyle w:val="Heading2"/>
        <w:rPr>
          <w:lang w:val="fr-FR"/>
        </w:rPr>
      </w:pPr>
      <w:r>
        <w:rPr>
          <w:lang w:val="fr-FR"/>
        </w:rPr>
        <w:t xml:space="preserve">FORUM </w:t>
      </w:r>
    </w:p>
    <w:p w14:paraId="5757DD8C" w14:textId="60DB17A1" w:rsidR="006741A2" w:rsidRPr="006741A2" w:rsidRDefault="006741A2" w:rsidP="006741A2">
      <w:pPr>
        <w:rPr>
          <w:lang w:val="fr-FR"/>
        </w:rPr>
      </w:pPr>
      <w:r w:rsidRPr="003C2B47">
        <w:rPr>
          <w:noProof/>
          <w:lang w:val="fr-FR"/>
        </w:rPr>
        <w:drawing>
          <wp:inline distT="0" distB="0" distL="0" distR="0" wp14:anchorId="5026582D" wp14:editId="42D0C818">
            <wp:extent cx="5450205" cy="1361440"/>
            <wp:effectExtent l="0" t="0" r="0" b="0"/>
            <wp:docPr id="7691774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20813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EFB5C" w14:textId="26C44A89" w:rsidR="00E57688" w:rsidRPr="00E57688" w:rsidRDefault="00E57688" w:rsidP="00E57688">
      <w:pPr>
        <w:pStyle w:val="ListParagraph"/>
        <w:numPr>
          <w:ilvl w:val="0"/>
          <w:numId w:val="14"/>
        </w:numPr>
        <w:rPr>
          <w:lang w:val="fr-FR"/>
        </w:rPr>
      </w:pPr>
      <w:r w:rsidRPr="00E57688">
        <w:rPr>
          <w:lang w:val="fr-FR"/>
        </w:rPr>
        <w:t xml:space="preserve">Possibilité d’ouvrir des échanges sur le forum </w:t>
      </w:r>
    </w:p>
    <w:p w14:paraId="53856538" w14:textId="53C0B863" w:rsidR="00E57688" w:rsidRPr="00E57688" w:rsidRDefault="006741A2" w:rsidP="00E57688">
      <w:pPr>
        <w:pStyle w:val="ListParagraph"/>
        <w:numPr>
          <w:ilvl w:val="0"/>
          <w:numId w:val="14"/>
        </w:numPr>
        <w:rPr>
          <w:lang w:val="fr-FR"/>
        </w:rPr>
      </w:pPr>
      <w:r w:rsidRPr="00E57688">
        <w:rPr>
          <w:noProof/>
          <w:lang w:val="fr-FR"/>
        </w:rPr>
        <w:drawing>
          <wp:anchor distT="0" distB="0" distL="114300" distR="114300" simplePos="0" relativeHeight="251664384" behindDoc="1" locked="0" layoutInCell="1" allowOverlap="1" wp14:anchorId="59278434" wp14:editId="62EE50BA">
            <wp:simplePos x="0" y="0"/>
            <wp:positionH relativeFrom="column">
              <wp:posOffset>3425190</wp:posOffset>
            </wp:positionH>
            <wp:positionV relativeFrom="paragraph">
              <wp:posOffset>19050</wp:posOffset>
            </wp:positionV>
            <wp:extent cx="2152650" cy="1637665"/>
            <wp:effectExtent l="0" t="0" r="0" b="635"/>
            <wp:wrapTight wrapText="bothSides">
              <wp:wrapPolygon edited="0">
                <wp:start x="0" y="0"/>
                <wp:lineTo x="0" y="21441"/>
                <wp:lineTo x="21409" y="21441"/>
                <wp:lineTo x="21409" y="0"/>
                <wp:lineTo x="0" y="0"/>
              </wp:wrapPolygon>
            </wp:wrapTight>
            <wp:docPr id="231159180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159180" name="Picture 1" descr="A screenshot of a phone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63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7688" w:rsidRPr="00E57688">
        <w:rPr>
          <w:lang w:val="fr-FR"/>
        </w:rPr>
        <w:t>De laisser un message sur le livre d’Or</w:t>
      </w:r>
    </w:p>
    <w:p w14:paraId="6CBE59D2" w14:textId="3957AC76" w:rsidR="00E57688" w:rsidRPr="00E57688" w:rsidRDefault="00E57688" w:rsidP="00E57688">
      <w:pPr>
        <w:pStyle w:val="ListParagraph"/>
        <w:numPr>
          <w:ilvl w:val="0"/>
          <w:numId w:val="14"/>
        </w:numPr>
        <w:rPr>
          <w:lang w:val="fr-FR"/>
        </w:rPr>
      </w:pPr>
      <w:r w:rsidRPr="00E57688">
        <w:rPr>
          <w:lang w:val="fr-FR"/>
        </w:rPr>
        <w:t>Retrouvez nos Newsletter</w:t>
      </w:r>
    </w:p>
    <w:p w14:paraId="7EAF6374" w14:textId="0032EF63" w:rsidR="00E57688" w:rsidRDefault="00E57688" w:rsidP="00E57688">
      <w:pPr>
        <w:rPr>
          <w:lang w:val="fr-FR"/>
        </w:rPr>
      </w:pPr>
    </w:p>
    <w:p w14:paraId="0E85154F" w14:textId="4E51591E" w:rsidR="00E57688" w:rsidRDefault="00E57688" w:rsidP="00E57688">
      <w:pPr>
        <w:rPr>
          <w:lang w:val="fr-FR"/>
        </w:rPr>
      </w:pPr>
    </w:p>
    <w:p w14:paraId="05D705ED" w14:textId="3D2C333C" w:rsidR="00E57688" w:rsidRDefault="00E57688" w:rsidP="00E57688">
      <w:pPr>
        <w:pStyle w:val="Heading2"/>
        <w:rPr>
          <w:lang w:val="fr-FR"/>
        </w:rPr>
      </w:pPr>
    </w:p>
    <w:p w14:paraId="1E9E965E" w14:textId="77777777" w:rsidR="00E57688" w:rsidRDefault="00E57688">
      <w:pPr>
        <w:rPr>
          <w:rFonts w:asciiTheme="majorHAnsi" w:eastAsiaTheme="majorEastAsia" w:hAnsiTheme="majorHAnsi" w:cstheme="majorBidi"/>
          <w:b/>
          <w:lang w:val="fr-FR"/>
        </w:rPr>
      </w:pPr>
      <w:r>
        <w:rPr>
          <w:lang w:val="fr-FR"/>
        </w:rPr>
        <w:br w:type="page"/>
      </w:r>
    </w:p>
    <w:p w14:paraId="119C6562" w14:textId="22F7FC81" w:rsidR="00E57688" w:rsidRDefault="00E57688" w:rsidP="00E57688">
      <w:pPr>
        <w:pStyle w:val="Heading2"/>
        <w:rPr>
          <w:lang w:val="fr-FR"/>
        </w:rPr>
      </w:pPr>
      <w:r>
        <w:rPr>
          <w:lang w:val="fr-FR"/>
        </w:rPr>
        <w:lastRenderedPageBreak/>
        <w:t>CONTACT</w:t>
      </w:r>
    </w:p>
    <w:p w14:paraId="3F0E6893" w14:textId="5AC4066A" w:rsidR="00E57688" w:rsidRDefault="00E57688" w:rsidP="00E57688">
      <w:pPr>
        <w:rPr>
          <w:lang w:val="fr-FR"/>
        </w:rPr>
      </w:pPr>
      <w:r>
        <w:rPr>
          <w:lang w:val="fr-FR"/>
        </w:rPr>
        <w:t>Remplissez ce formulaire pour poser vos questions aux membres du Bureau</w:t>
      </w:r>
    </w:p>
    <w:p w14:paraId="33413689" w14:textId="30A4E93D" w:rsidR="00E57688" w:rsidRDefault="00E57688" w:rsidP="00E57688">
      <w:pPr>
        <w:rPr>
          <w:lang w:val="fr-FR"/>
        </w:rPr>
      </w:pPr>
      <w:r w:rsidRPr="00E57688">
        <w:rPr>
          <w:noProof/>
          <w:lang w:val="fr-FR"/>
        </w:rPr>
        <w:drawing>
          <wp:inline distT="0" distB="0" distL="0" distR="0" wp14:anchorId="419494FD" wp14:editId="00C50FB3">
            <wp:extent cx="5450205" cy="3062605"/>
            <wp:effectExtent l="0" t="0" r="0" b="0"/>
            <wp:docPr id="12352388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38852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AA760" w14:textId="77777777" w:rsidR="00E57688" w:rsidRDefault="00E57688" w:rsidP="00E57688">
      <w:pPr>
        <w:rPr>
          <w:lang w:val="fr-FR"/>
        </w:rPr>
      </w:pPr>
    </w:p>
    <w:p w14:paraId="522838FB" w14:textId="6C1ECA13" w:rsidR="00E57688" w:rsidRDefault="00E57688" w:rsidP="00E57688">
      <w:pPr>
        <w:rPr>
          <w:lang w:val="fr-FR"/>
        </w:rPr>
      </w:pPr>
      <w:r>
        <w:rPr>
          <w:lang w:val="fr-FR"/>
        </w:rPr>
        <w:br w:type="page"/>
      </w:r>
    </w:p>
    <w:p w14:paraId="7B77290A" w14:textId="3B5CFCD3" w:rsidR="00E57688" w:rsidRDefault="00E57688" w:rsidP="00E57688">
      <w:pPr>
        <w:pStyle w:val="Heading1"/>
        <w:rPr>
          <w:lang w:val="fr-FR"/>
        </w:rPr>
      </w:pPr>
      <w:r>
        <w:rPr>
          <w:lang w:val="fr-FR"/>
        </w:rPr>
        <w:lastRenderedPageBreak/>
        <w:t>LA GESTION DES EVENEMENTS</w:t>
      </w:r>
    </w:p>
    <w:p w14:paraId="19C40FA3" w14:textId="77777777" w:rsidR="00CF7C31" w:rsidRDefault="00CF7C31" w:rsidP="00CF7C31">
      <w:pPr>
        <w:rPr>
          <w:lang w:val="fr-FR"/>
        </w:rPr>
      </w:pPr>
      <w:r w:rsidRPr="00CF7C31">
        <w:rPr>
          <w:lang w:val="fr-FR"/>
        </w:rPr>
        <w:t>Les prochains évènements sont affichés à gauche de l’écran. Pour les évènements plus lointains dans le temps, vous pouvez utiliser le calendrier, à droite de l’écran.</w:t>
      </w:r>
    </w:p>
    <w:p w14:paraId="11989EA2" w14:textId="2D0425A3" w:rsidR="00CF7C31" w:rsidRPr="00CF7C31" w:rsidRDefault="001A63BD" w:rsidP="00CF7C31">
      <w:pPr>
        <w:rPr>
          <w:lang w:val="fr-FR"/>
        </w:rPr>
      </w:pPr>
      <w:r>
        <w:rPr>
          <w:lang w:val="fr-FR"/>
        </w:rPr>
        <w:t xml:space="preserve">La </w:t>
      </w:r>
      <w:r w:rsidR="00CF7C31" w:rsidRPr="00CF7C31">
        <w:rPr>
          <w:lang w:val="fr-FR"/>
        </w:rPr>
        <w:t xml:space="preserve">distinction entre les compétitions et les sorties Loisir, </w:t>
      </w:r>
      <w:r>
        <w:rPr>
          <w:lang w:val="fr-FR"/>
        </w:rPr>
        <w:t>est précisé</w:t>
      </w:r>
      <w:r w:rsidR="004358AF">
        <w:rPr>
          <w:lang w:val="fr-FR"/>
        </w:rPr>
        <w:t>e dans le titre de l’évènement</w:t>
      </w:r>
    </w:p>
    <w:p w14:paraId="6ACEC763" w14:textId="216CFB15" w:rsidR="00CF7C31" w:rsidRDefault="00CF7C31" w:rsidP="00E57688">
      <w:pPr>
        <w:rPr>
          <w:lang w:val="fr-FR"/>
        </w:rPr>
      </w:pPr>
      <w:r w:rsidRPr="00CF7C31">
        <w:rPr>
          <w:lang w:val="fr-FR"/>
        </w:rPr>
        <w:t>Quand vous cliquez sur une date affichée sur fond bleu, la ou les évènements de cette date s’affichent au-dessous du calendrier. Vous pouvez aussi choisir : « Voir tous les évènements » au-dessous du calendrier. Toutes les compétitions et sorties s’affichent alors sur la partie gauche de l’écran.</w:t>
      </w:r>
    </w:p>
    <w:p w14:paraId="611AE5D7" w14:textId="450AECE9" w:rsidR="00E57688" w:rsidRDefault="00CF7C31" w:rsidP="00E57688">
      <w:pPr>
        <w:rPr>
          <w:lang w:val="fr-FR"/>
        </w:rPr>
      </w:pPr>
      <w:r>
        <w:rPr>
          <w:lang w:val="fr-FR"/>
        </w:rPr>
        <w:t xml:space="preserve">Donc </w:t>
      </w:r>
      <w:r w:rsidR="003315BB" w:rsidRPr="001A63BD">
        <w:rPr>
          <w:b/>
          <w:bCs/>
          <w:lang w:val="fr-FR"/>
        </w:rPr>
        <w:t>A la une</w:t>
      </w:r>
      <w:r w:rsidR="003315BB">
        <w:rPr>
          <w:lang w:val="fr-FR"/>
        </w:rPr>
        <w:t xml:space="preserve">, </w:t>
      </w:r>
      <w:r w:rsidR="003315BB" w:rsidRPr="001A63BD">
        <w:rPr>
          <w:b/>
          <w:bCs/>
          <w:lang w:val="fr-FR"/>
        </w:rPr>
        <w:t xml:space="preserve">via le calendrier, via le menu </w:t>
      </w:r>
      <w:r w:rsidRPr="001A63BD">
        <w:rPr>
          <w:b/>
          <w:bCs/>
          <w:lang w:val="fr-FR"/>
        </w:rPr>
        <w:t>Évènement</w:t>
      </w:r>
      <w:r w:rsidR="003315BB">
        <w:rPr>
          <w:lang w:val="fr-FR"/>
        </w:rPr>
        <w:t xml:space="preserve"> vous pouvez accéder à la page détaillée de l’évènement </w:t>
      </w:r>
    </w:p>
    <w:p w14:paraId="2A6881F8" w14:textId="0639E981" w:rsidR="003315BB" w:rsidRPr="00416FA9" w:rsidRDefault="00416FA9" w:rsidP="00416FA9">
      <w:pPr>
        <w:pStyle w:val="ListParagraph"/>
        <w:numPr>
          <w:ilvl w:val="0"/>
          <w:numId w:val="15"/>
        </w:numPr>
        <w:rPr>
          <w:lang w:val="fr-FR"/>
        </w:rPr>
      </w:pPr>
      <w:r w:rsidRPr="00416FA9">
        <w:rPr>
          <w:lang w:val="fr-FR"/>
        </w:rPr>
        <w:t xml:space="preserve">Retrouvez </w:t>
      </w:r>
      <w:r w:rsidR="003315BB" w:rsidRPr="00416FA9">
        <w:rPr>
          <w:lang w:val="fr-FR"/>
        </w:rPr>
        <w:t>Les informatio</w:t>
      </w:r>
      <w:r w:rsidRPr="00416FA9">
        <w:rPr>
          <w:lang w:val="fr-FR"/>
        </w:rPr>
        <w:t>ns</w:t>
      </w:r>
      <w:r w:rsidR="003315BB" w:rsidRPr="00416FA9">
        <w:rPr>
          <w:lang w:val="fr-FR"/>
        </w:rPr>
        <w:t xml:space="preserve"> sur cet évènement</w:t>
      </w:r>
    </w:p>
    <w:p w14:paraId="7481FCE3" w14:textId="48491D0A" w:rsidR="00416FA9" w:rsidRDefault="00416FA9" w:rsidP="00416FA9">
      <w:pPr>
        <w:pStyle w:val="ListParagraph"/>
        <w:numPr>
          <w:ilvl w:val="0"/>
          <w:numId w:val="15"/>
        </w:numPr>
        <w:rPr>
          <w:lang w:val="fr-FR"/>
        </w:rPr>
      </w:pPr>
      <w:r w:rsidRPr="00416FA9">
        <w:rPr>
          <w:lang w:val="fr-FR"/>
        </w:rPr>
        <w:t>Une carte vous indiquant l’adresse de cet évènement</w:t>
      </w:r>
    </w:p>
    <w:p w14:paraId="6BC1BAE0" w14:textId="77777777" w:rsidR="00416FA9" w:rsidRDefault="00416FA9" w:rsidP="00E57688">
      <w:pPr>
        <w:pStyle w:val="ListParagraph"/>
        <w:numPr>
          <w:ilvl w:val="0"/>
          <w:numId w:val="15"/>
        </w:numPr>
        <w:rPr>
          <w:lang w:val="fr-FR"/>
        </w:rPr>
      </w:pPr>
      <w:r w:rsidRPr="00416FA9">
        <w:rPr>
          <w:lang w:val="fr-FR"/>
        </w:rPr>
        <w:t xml:space="preserve">Vous pouvez voir la liste des participants </w:t>
      </w:r>
    </w:p>
    <w:p w14:paraId="6C4BF239" w14:textId="2E893A71" w:rsidR="00CF7C31" w:rsidRDefault="006741A2" w:rsidP="00CF7C31">
      <w:pPr>
        <w:ind w:right="-348"/>
        <w:rPr>
          <w:lang w:val="fr-FR"/>
        </w:rPr>
      </w:pPr>
      <w:r>
        <w:rPr>
          <w:lang w:val="fr-FR"/>
        </w:rPr>
        <w:t xml:space="preserve">Par exemple </w:t>
      </w:r>
    </w:p>
    <w:p w14:paraId="7BCC01D7" w14:textId="5C6F874B" w:rsidR="006741A2" w:rsidRPr="00CF7C31" w:rsidRDefault="006741A2" w:rsidP="00CF7C31">
      <w:pPr>
        <w:ind w:right="-348"/>
        <w:rPr>
          <w:lang w:val="fr-FR"/>
        </w:rPr>
      </w:pPr>
      <w:r>
        <w:rPr>
          <w:noProof/>
        </w:rPr>
        <w:drawing>
          <wp:inline distT="0" distB="0" distL="0" distR="0" wp14:anchorId="3DA6418E" wp14:editId="69551978">
            <wp:extent cx="5450205" cy="2531654"/>
            <wp:effectExtent l="0" t="0" r="0" b="0"/>
            <wp:docPr id="673206982" name="Image 1" descr="Une image contenant texte, eau, capture d’écran, lac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53165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CC8FB5B" w14:textId="77777777" w:rsidR="006741A2" w:rsidRDefault="006741A2" w:rsidP="00E57688">
      <w:pPr>
        <w:rPr>
          <w:lang w:val="fr-FR"/>
        </w:rPr>
      </w:pPr>
    </w:p>
    <w:p w14:paraId="1E251857" w14:textId="77777777" w:rsidR="006741A2" w:rsidRDefault="006741A2" w:rsidP="00E57688">
      <w:pPr>
        <w:rPr>
          <w:lang w:val="fr-FR"/>
        </w:rPr>
      </w:pPr>
    </w:p>
    <w:p w14:paraId="3B04BBAA" w14:textId="77777777" w:rsidR="006741A2" w:rsidRDefault="006741A2" w:rsidP="00E57688">
      <w:pPr>
        <w:rPr>
          <w:lang w:val="fr-FR"/>
        </w:rPr>
      </w:pPr>
    </w:p>
    <w:p w14:paraId="7E889D23" w14:textId="4B69CE93" w:rsidR="00416FA9" w:rsidRDefault="00416FA9" w:rsidP="00E57688">
      <w:pPr>
        <w:rPr>
          <w:lang w:val="fr-FR"/>
        </w:rPr>
      </w:pPr>
    </w:p>
    <w:p w14:paraId="6FC83668" w14:textId="77777777" w:rsidR="00416FA9" w:rsidRDefault="00416FA9" w:rsidP="00E57688">
      <w:pPr>
        <w:rPr>
          <w:lang w:val="fr-FR"/>
        </w:rPr>
      </w:pPr>
    </w:p>
    <w:p w14:paraId="17F8E674" w14:textId="143445EA" w:rsidR="003315BB" w:rsidRPr="006741A2" w:rsidRDefault="006741A2" w:rsidP="00E57688">
      <w:pPr>
        <w:pStyle w:val="ListParagraph"/>
        <w:numPr>
          <w:ilvl w:val="0"/>
          <w:numId w:val="15"/>
        </w:numPr>
        <w:ind w:right="-348"/>
        <w:rPr>
          <w:lang w:val="fr-FR"/>
        </w:rPr>
      </w:pPr>
      <w:r>
        <w:rPr>
          <w:lang w:val="fr-FR"/>
        </w:rPr>
        <w:lastRenderedPageBreak/>
        <w:t xml:space="preserve">Et </w:t>
      </w:r>
      <w:r w:rsidRPr="00416FA9">
        <w:rPr>
          <w:lang w:val="fr-FR"/>
        </w:rPr>
        <w:t xml:space="preserve">Vous pouvez décider de vous inscrire en cliquant sur le </w:t>
      </w:r>
      <w:proofErr w:type="gramStart"/>
      <w:r w:rsidRPr="00416FA9">
        <w:rPr>
          <w:lang w:val="fr-FR"/>
        </w:rPr>
        <w:t>bouton  «</w:t>
      </w:r>
      <w:proofErr w:type="gramEnd"/>
      <w:r w:rsidRPr="00416FA9">
        <w:rPr>
          <w:lang w:val="fr-FR"/>
        </w:rPr>
        <w:t> Je serai Présent « </w:t>
      </w:r>
    </w:p>
    <w:p w14:paraId="19903FE7" w14:textId="4E7B6B92" w:rsidR="003315BB" w:rsidRDefault="006741A2" w:rsidP="00E57688">
      <w:pPr>
        <w:rPr>
          <w:lang w:val="fr-FR"/>
        </w:rPr>
      </w:pPr>
      <w:r w:rsidRPr="00416FA9">
        <w:rPr>
          <w:noProof/>
          <w:lang w:val="fr-FR"/>
        </w:rPr>
        <w:drawing>
          <wp:inline distT="0" distB="0" distL="0" distR="0" wp14:anchorId="6FDAA5B7" wp14:editId="419A62B1">
            <wp:extent cx="5450205" cy="2255520"/>
            <wp:effectExtent l="0" t="0" r="0" b="5080"/>
            <wp:docPr id="136559762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59762" name="Picture 1" descr="A screenshot of a phone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FAE6C" w14:textId="3A1B9FC0" w:rsidR="002C36F2" w:rsidRPr="002C36F2" w:rsidRDefault="006741A2" w:rsidP="002C36F2">
      <w:pPr>
        <w:rPr>
          <w:lang w:val="fr-FR"/>
        </w:rPr>
      </w:pPr>
      <w:r w:rsidRPr="006741A2">
        <w:rPr>
          <w:lang w:val="fr-FR"/>
        </w:rPr>
        <w:t>Si vous cliquez sur « Je serai présent », vous êtes immédiatement ajouté à la liste des participants, et le pavé suivant s’affiche :</w:t>
      </w:r>
      <w:r w:rsidR="002C36F2">
        <w:rPr>
          <w:lang w:val="fr-FR"/>
        </w:rPr>
        <w:t xml:space="preserve">  </w:t>
      </w:r>
      <w:r w:rsidR="002C36F2" w:rsidRPr="002C36F2">
        <w:rPr>
          <w:color w:val="000000" w:themeColor="text1"/>
          <w:lang w:val="fr-FR"/>
        </w:rPr>
        <w:t>Il faut rentrer le code affiché pour s’inscrire</w:t>
      </w:r>
    </w:p>
    <w:p w14:paraId="1D0325FA" w14:textId="77777777" w:rsidR="002C36F2" w:rsidRPr="002C36F2" w:rsidRDefault="002C36F2" w:rsidP="002C36F2">
      <w:pPr>
        <w:rPr>
          <w:lang w:val="fr-FR"/>
        </w:rPr>
      </w:pPr>
      <w:r>
        <w:rPr>
          <w:rStyle w:val="Policepardfaut"/>
          <w:b/>
          <w:bCs/>
          <w:noProof/>
          <w:color w:val="FF0000"/>
        </w:rPr>
        <w:drawing>
          <wp:anchor distT="0" distB="0" distL="114300" distR="114300" simplePos="0" relativeHeight="251687936" behindDoc="0" locked="0" layoutInCell="1" allowOverlap="1" wp14:anchorId="1CD498E7" wp14:editId="22FA886C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754374" cy="962662"/>
            <wp:effectExtent l="0" t="0" r="0" b="2538"/>
            <wp:wrapSquare wrapText="bothSides"/>
            <wp:docPr id="1569641026" name="Image 6" descr="A blue rectangle with white 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641026" name="Image 6" descr="A blue rectangle with white text&#10;&#10;Description automatically generated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4374" cy="9626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5433D829" w14:textId="0831F22C" w:rsidR="002C36F2" w:rsidRPr="006741A2" w:rsidRDefault="002C36F2" w:rsidP="006741A2">
      <w:pPr>
        <w:rPr>
          <w:lang w:val="fr-FR"/>
        </w:rPr>
      </w:pPr>
      <w:proofErr w:type="spellStart"/>
      <w:r>
        <w:rPr>
          <w:lang w:val="fr-FR"/>
        </w:rPr>
        <w:t>Ecran</w:t>
      </w:r>
      <w:proofErr w:type="spellEnd"/>
      <w:r>
        <w:rPr>
          <w:lang w:val="fr-FR"/>
        </w:rPr>
        <w:t xml:space="preserve"> de confirmation : </w:t>
      </w:r>
    </w:p>
    <w:p w14:paraId="7739E7DC" w14:textId="77777777" w:rsidR="006741A2" w:rsidRDefault="006741A2" w:rsidP="006741A2">
      <w:r>
        <w:rPr>
          <w:noProof/>
        </w:rPr>
        <w:drawing>
          <wp:inline distT="0" distB="0" distL="0" distR="0" wp14:anchorId="00CD1FF1" wp14:editId="584F148D">
            <wp:extent cx="5760720" cy="1099822"/>
            <wp:effectExtent l="0" t="0" r="5080" b="5078"/>
            <wp:docPr id="1859993502" name="Image 1" descr="Une image contenant texte, capture d’écran, Police, lign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998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380D738" w14:textId="77777777" w:rsidR="006741A2" w:rsidRDefault="006741A2" w:rsidP="006741A2">
      <w:pPr>
        <w:rPr>
          <w:lang w:val="fr-FR"/>
        </w:rPr>
      </w:pPr>
      <w:r w:rsidRPr="006741A2">
        <w:rPr>
          <w:lang w:val="fr-FR"/>
        </w:rPr>
        <w:t>Cela indique que vous êtes bien inscrit. Si vous cliquez sur « </w:t>
      </w:r>
      <w:r w:rsidRPr="004358AF">
        <w:rPr>
          <w:b/>
          <w:bCs/>
          <w:lang w:val="fr-FR"/>
        </w:rPr>
        <w:t>Modifier », cela supprime</w:t>
      </w:r>
      <w:r w:rsidRPr="006741A2">
        <w:rPr>
          <w:lang w:val="fr-FR"/>
        </w:rPr>
        <w:t xml:space="preserve"> votre inscription.</w:t>
      </w:r>
    </w:p>
    <w:p w14:paraId="487EA9E4" w14:textId="77777777" w:rsidR="002C36F2" w:rsidRDefault="002C36F2" w:rsidP="002C36F2">
      <w:pPr>
        <w:rPr>
          <w:b/>
          <w:bCs/>
          <w:color w:val="000000" w:themeColor="text1"/>
          <w:lang w:val="fr-FR"/>
        </w:rPr>
      </w:pPr>
      <w:r>
        <w:rPr>
          <w:b/>
          <w:bCs/>
          <w:color w:val="000000" w:themeColor="text1"/>
          <w:lang w:val="fr-FR"/>
        </w:rPr>
        <w:br/>
      </w:r>
      <w:r>
        <w:rPr>
          <w:b/>
          <w:bCs/>
          <w:color w:val="000000" w:themeColor="text1"/>
          <w:lang w:val="fr-FR"/>
        </w:rPr>
        <w:br/>
      </w:r>
      <w:r>
        <w:rPr>
          <w:b/>
          <w:bCs/>
          <w:color w:val="000000" w:themeColor="text1"/>
          <w:lang w:val="fr-FR"/>
        </w:rPr>
        <w:br/>
      </w:r>
      <w:r>
        <w:rPr>
          <w:b/>
          <w:bCs/>
          <w:color w:val="000000" w:themeColor="text1"/>
          <w:lang w:val="fr-FR"/>
        </w:rPr>
        <w:br/>
      </w:r>
    </w:p>
    <w:p w14:paraId="7D355DD4" w14:textId="77777777" w:rsidR="002C36F2" w:rsidRDefault="002C36F2" w:rsidP="002C36F2">
      <w:pPr>
        <w:rPr>
          <w:b/>
          <w:bCs/>
          <w:color w:val="000000" w:themeColor="text1"/>
          <w:lang w:val="fr-FR"/>
        </w:rPr>
      </w:pPr>
    </w:p>
    <w:p w14:paraId="389E5B39" w14:textId="77777777" w:rsidR="002C36F2" w:rsidRDefault="002C36F2" w:rsidP="002C36F2">
      <w:pPr>
        <w:rPr>
          <w:b/>
          <w:bCs/>
          <w:color w:val="000000" w:themeColor="text1"/>
          <w:lang w:val="fr-FR"/>
        </w:rPr>
      </w:pPr>
    </w:p>
    <w:p w14:paraId="4FBF02AB" w14:textId="035D980A" w:rsidR="002C36F2" w:rsidRPr="002C36F2" w:rsidRDefault="002C36F2" w:rsidP="004358AF">
      <w:pPr>
        <w:pStyle w:val="Titre2"/>
      </w:pPr>
      <w:r w:rsidRPr="002C36F2">
        <w:lastRenderedPageBreak/>
        <w:t>COMMENT VOIR SES INCRIPTIONS ?</w:t>
      </w:r>
    </w:p>
    <w:p w14:paraId="790F5D4D" w14:textId="34232CED" w:rsidR="002C36F2" w:rsidRPr="002C36F2" w:rsidRDefault="002C36F2" w:rsidP="002C36F2">
      <w:pPr>
        <w:rPr>
          <w:color w:val="000000" w:themeColor="text1"/>
          <w:lang w:val="fr-FR"/>
        </w:rPr>
      </w:pPr>
      <w:r w:rsidRPr="002C36F2">
        <w:rPr>
          <w:color w:val="000000" w:themeColor="text1"/>
          <w:lang w:val="fr-FR"/>
        </w:rPr>
        <w:t xml:space="preserve">Sur la barre personnelle du Menu  </w:t>
      </w:r>
      <w:r w:rsidRPr="002C36F2">
        <w:rPr>
          <w:noProof/>
        </w:rPr>
        <w:drawing>
          <wp:anchor distT="0" distB="0" distL="114300" distR="114300" simplePos="0" relativeHeight="251689984" behindDoc="0" locked="0" layoutInCell="1" allowOverlap="1" wp14:anchorId="735AAAEF" wp14:editId="785C8935">
            <wp:simplePos x="0" y="0"/>
            <wp:positionH relativeFrom="column">
              <wp:posOffset>0</wp:posOffset>
            </wp:positionH>
            <wp:positionV relativeFrom="paragraph">
              <wp:posOffset>276221</wp:posOffset>
            </wp:positionV>
            <wp:extent cx="5755635" cy="2736854"/>
            <wp:effectExtent l="0" t="0" r="0" b="6346"/>
            <wp:wrapSquare wrapText="bothSides"/>
            <wp:docPr id="1015720641" name="Image 1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720641" name="Image 1" descr="A screenshot of a computer&#10;&#10;Description automatically generated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5635" cy="273685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2C36F2">
        <w:rPr>
          <w:color w:val="000000" w:themeColor="text1"/>
          <w:lang w:val="fr-FR"/>
        </w:rPr>
        <w:t xml:space="preserve"> option NOTIFICATIONS</w:t>
      </w:r>
    </w:p>
    <w:p w14:paraId="5D7B5246" w14:textId="77777777" w:rsidR="002C36F2" w:rsidRPr="002C36F2" w:rsidRDefault="002C36F2" w:rsidP="002C36F2">
      <w:pPr>
        <w:rPr>
          <w:b/>
          <w:bCs/>
          <w:color w:val="FF0000"/>
          <w:lang w:val="fr-FR"/>
        </w:rPr>
      </w:pPr>
    </w:p>
    <w:p w14:paraId="5F1038A5" w14:textId="4BF5A3F2" w:rsidR="002C36F2" w:rsidRPr="004358AF" w:rsidRDefault="004358AF" w:rsidP="002C36F2">
      <w:pPr>
        <w:rPr>
          <w:b/>
          <w:bCs/>
          <w:color w:val="000000" w:themeColor="text1"/>
          <w:lang w:val="fr-FR"/>
        </w:rPr>
      </w:pPr>
      <w:r w:rsidRPr="004358AF">
        <w:rPr>
          <w:b/>
          <w:bCs/>
          <w:color w:val="000000" w:themeColor="text1"/>
          <w:lang w:val="fr-FR"/>
        </w:rPr>
        <w:t xml:space="preserve">La liste des inscriptions </w:t>
      </w:r>
    </w:p>
    <w:p w14:paraId="0C59FD64" w14:textId="77777777" w:rsidR="002C36F2" w:rsidRPr="002C36F2" w:rsidRDefault="002C36F2" w:rsidP="002C36F2">
      <w:pPr>
        <w:rPr>
          <w:lang w:val="fr-FR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108B629" wp14:editId="1640F8C5">
            <wp:simplePos x="0" y="0"/>
            <wp:positionH relativeFrom="margin">
              <wp:align>left</wp:align>
            </wp:positionH>
            <wp:positionV relativeFrom="paragraph">
              <wp:posOffset>233684</wp:posOffset>
            </wp:positionV>
            <wp:extent cx="5756906" cy="1682111"/>
            <wp:effectExtent l="0" t="0" r="0" b="0"/>
            <wp:wrapSquare wrapText="bothSides"/>
            <wp:docPr id="469546051" name="Image 3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546051" name="Image 3" descr="A screenshot of a computer&#10;&#10;Description automatically generated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06" cy="16821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B8A0D99" w14:textId="7F0E455F" w:rsidR="003315BB" w:rsidRDefault="003315BB" w:rsidP="00E57688">
      <w:pPr>
        <w:rPr>
          <w:lang w:val="fr-FR"/>
        </w:rPr>
      </w:pPr>
    </w:p>
    <w:p w14:paraId="51FFDA5B" w14:textId="5F86301F" w:rsidR="006741A2" w:rsidRDefault="006741A2" w:rsidP="00E57688">
      <w:pPr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7208DC" wp14:editId="4F0321CC">
                <wp:simplePos x="0" y="0"/>
                <wp:positionH relativeFrom="column">
                  <wp:posOffset>952500</wp:posOffset>
                </wp:positionH>
                <wp:positionV relativeFrom="paragraph">
                  <wp:posOffset>95250</wp:posOffset>
                </wp:positionV>
                <wp:extent cx="1828800" cy="1828800"/>
                <wp:effectExtent l="0" t="0" r="0" b="0"/>
                <wp:wrapNone/>
                <wp:docPr id="10630916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6607311" w14:textId="31EDF973" w:rsidR="006741A2" w:rsidRPr="006741A2" w:rsidRDefault="006741A2" w:rsidP="006741A2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fr-FR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fr-FR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Bonne Navigation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77208D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75pt;margin-top:7.5pt;width:2in;height:2in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" filled="f" stroked="f">
                <v:textbox style="mso-fit-shape-to-text:t">
                  <w:txbxContent>
                    <w:p w14:paraId="06607311" w14:textId="31EDF973" w:rsidR="006741A2" w:rsidRPr="006741A2" w:rsidRDefault="006741A2" w:rsidP="006741A2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fr-FR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fr-FR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Bonne Navigation</w:t>
                      </w:r>
                    </w:p>
                  </w:txbxContent>
                </v:textbox>
              </v:shape>
            </w:pict>
          </mc:Fallback>
        </mc:AlternateContent>
      </w:r>
    </w:p>
    <w:p w14:paraId="4F57F039" w14:textId="6C84702F" w:rsidR="006741A2" w:rsidRDefault="006741A2" w:rsidP="00E57688">
      <w:pPr>
        <w:rPr>
          <w:lang w:val="fr-FR"/>
        </w:rPr>
      </w:pPr>
    </w:p>
    <w:p w14:paraId="6A02AD9C" w14:textId="3FB01025" w:rsidR="006741A2" w:rsidRPr="00E57688" w:rsidRDefault="006741A2" w:rsidP="00E57688">
      <w:pPr>
        <w:rPr>
          <w:lang w:val="fr-FR"/>
        </w:rPr>
      </w:pPr>
      <w:r>
        <w:rPr>
          <w:noProof/>
          <w:lang w:val="fr-FR"/>
        </w:rPr>
        <w:drawing>
          <wp:anchor distT="0" distB="0" distL="114300" distR="114300" simplePos="0" relativeHeight="251673600" behindDoc="1" locked="0" layoutInCell="1" allowOverlap="1" wp14:anchorId="65E6B36E" wp14:editId="53842DA3">
            <wp:simplePos x="0" y="0"/>
            <wp:positionH relativeFrom="column">
              <wp:posOffset>2499995</wp:posOffset>
            </wp:positionH>
            <wp:positionV relativeFrom="paragraph">
              <wp:posOffset>377825</wp:posOffset>
            </wp:positionV>
            <wp:extent cx="914400" cy="914400"/>
            <wp:effectExtent l="0" t="0" r="0" b="0"/>
            <wp:wrapTight wrapText="bothSides">
              <wp:wrapPolygon edited="0">
                <wp:start x="4800" y="900"/>
                <wp:lineTo x="4800" y="11100"/>
                <wp:lineTo x="0" y="15900"/>
                <wp:lineTo x="0" y="17700"/>
                <wp:lineTo x="2400" y="19800"/>
                <wp:lineTo x="4200" y="20400"/>
                <wp:lineTo x="11100" y="20400"/>
                <wp:lineTo x="13200" y="19800"/>
                <wp:lineTo x="20400" y="16800"/>
                <wp:lineTo x="21300" y="14100"/>
                <wp:lineTo x="21300" y="12600"/>
                <wp:lineTo x="20400" y="11100"/>
                <wp:lineTo x="9300" y="6300"/>
                <wp:lineTo x="13800" y="3600"/>
                <wp:lineTo x="13500" y="2700"/>
                <wp:lineTo x="6900" y="900"/>
                <wp:lineTo x="4800" y="900"/>
              </wp:wrapPolygon>
            </wp:wrapTight>
            <wp:docPr id="587637798" name="Graphic 6" descr="Golf Flag In Hol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637798" name="Graphic 587637798" descr="Golf Flag In Hole with solid fill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fr-FR"/>
        </w:rPr>
        <w:t xml:space="preserve"> </w:t>
      </w:r>
    </w:p>
    <w:sectPr w:rsidR="006741A2" w:rsidRPr="00E57688">
      <w:footerReference w:type="default" r:id="rId33"/>
      <w:pgSz w:w="12240" w:h="15840"/>
      <w:pgMar w:top="994" w:right="2174" w:bottom="1771" w:left="1483" w:header="432" w:footer="76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D8C2BC" w14:textId="77777777" w:rsidR="00A6705C" w:rsidRDefault="00A6705C">
      <w:pPr>
        <w:spacing w:after="0" w:line="240" w:lineRule="auto"/>
      </w:pPr>
      <w:r>
        <w:separator/>
      </w:r>
    </w:p>
  </w:endnote>
  <w:endnote w:type="continuationSeparator" w:id="0">
    <w:p w14:paraId="79C0F8FE" w14:textId="77777777" w:rsidR="00A6705C" w:rsidRDefault="00A670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02279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0BAB065" w14:textId="77777777" w:rsidR="006D7399" w:rsidRDefault="00416FA9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6AB8C4" w14:textId="77777777" w:rsidR="00A6705C" w:rsidRDefault="00A6705C">
      <w:pPr>
        <w:spacing w:after="0" w:line="240" w:lineRule="auto"/>
      </w:pPr>
      <w:r>
        <w:separator/>
      </w:r>
    </w:p>
  </w:footnote>
  <w:footnote w:type="continuationSeparator" w:id="0">
    <w:p w14:paraId="2B27688D" w14:textId="77777777" w:rsidR="00A6705C" w:rsidRDefault="00A670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7BE8DF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EAC7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110C3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D986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F60EE1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06119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12C9D8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250F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0BCA0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DB49E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F4B3050"/>
    <w:multiLevelType w:val="hybridMultilevel"/>
    <w:tmpl w:val="5D04E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CB1BD7"/>
    <w:multiLevelType w:val="hybridMultilevel"/>
    <w:tmpl w:val="984045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A4C094D"/>
    <w:multiLevelType w:val="hybridMultilevel"/>
    <w:tmpl w:val="1584EC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466E88"/>
    <w:multiLevelType w:val="hybridMultilevel"/>
    <w:tmpl w:val="E8AEDCEE"/>
    <w:lvl w:ilvl="0" w:tplc="5B9CDC1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4883283"/>
    <w:multiLevelType w:val="hybridMultilevel"/>
    <w:tmpl w:val="E196B524"/>
    <w:lvl w:ilvl="0" w:tplc="55D05DE8">
      <w:start w:val="2"/>
      <w:numFmt w:val="decimal"/>
      <w:lvlText w:val="%1-"/>
      <w:lvlJc w:val="left"/>
      <w:pPr>
        <w:ind w:left="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0" w:hanging="360"/>
      </w:pPr>
    </w:lvl>
    <w:lvl w:ilvl="2" w:tplc="0409001B" w:tentative="1">
      <w:start w:val="1"/>
      <w:numFmt w:val="lowerRoman"/>
      <w:lvlText w:val="%3."/>
      <w:lvlJc w:val="right"/>
      <w:pPr>
        <w:ind w:left="1840" w:hanging="180"/>
      </w:pPr>
    </w:lvl>
    <w:lvl w:ilvl="3" w:tplc="0409000F" w:tentative="1">
      <w:start w:val="1"/>
      <w:numFmt w:val="decimal"/>
      <w:lvlText w:val="%4."/>
      <w:lvlJc w:val="left"/>
      <w:pPr>
        <w:ind w:left="2560" w:hanging="360"/>
      </w:pPr>
    </w:lvl>
    <w:lvl w:ilvl="4" w:tplc="04090019" w:tentative="1">
      <w:start w:val="1"/>
      <w:numFmt w:val="lowerLetter"/>
      <w:lvlText w:val="%5."/>
      <w:lvlJc w:val="left"/>
      <w:pPr>
        <w:ind w:left="3280" w:hanging="360"/>
      </w:pPr>
    </w:lvl>
    <w:lvl w:ilvl="5" w:tplc="0409001B" w:tentative="1">
      <w:start w:val="1"/>
      <w:numFmt w:val="lowerRoman"/>
      <w:lvlText w:val="%6."/>
      <w:lvlJc w:val="right"/>
      <w:pPr>
        <w:ind w:left="4000" w:hanging="180"/>
      </w:pPr>
    </w:lvl>
    <w:lvl w:ilvl="6" w:tplc="0409000F" w:tentative="1">
      <w:start w:val="1"/>
      <w:numFmt w:val="decimal"/>
      <w:lvlText w:val="%7."/>
      <w:lvlJc w:val="left"/>
      <w:pPr>
        <w:ind w:left="4720" w:hanging="360"/>
      </w:pPr>
    </w:lvl>
    <w:lvl w:ilvl="7" w:tplc="04090019" w:tentative="1">
      <w:start w:val="1"/>
      <w:numFmt w:val="lowerLetter"/>
      <w:lvlText w:val="%8."/>
      <w:lvlJc w:val="left"/>
      <w:pPr>
        <w:ind w:left="5440" w:hanging="360"/>
      </w:pPr>
    </w:lvl>
    <w:lvl w:ilvl="8" w:tplc="0409001B" w:tentative="1">
      <w:start w:val="1"/>
      <w:numFmt w:val="lowerRoman"/>
      <w:lvlText w:val="%9."/>
      <w:lvlJc w:val="right"/>
      <w:pPr>
        <w:ind w:left="6160" w:hanging="180"/>
      </w:pPr>
    </w:lvl>
  </w:abstractNum>
  <w:abstractNum w:abstractNumId="15" w15:restartNumberingAfterBreak="0">
    <w:nsid w:val="585925FE"/>
    <w:multiLevelType w:val="hybridMultilevel"/>
    <w:tmpl w:val="1584EC8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D6103B9"/>
    <w:multiLevelType w:val="hybridMultilevel"/>
    <w:tmpl w:val="09CC49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FC94A63"/>
    <w:multiLevelType w:val="hybridMultilevel"/>
    <w:tmpl w:val="1898C15E"/>
    <w:lvl w:ilvl="0" w:tplc="5D82A688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1661D2A"/>
    <w:multiLevelType w:val="hybridMultilevel"/>
    <w:tmpl w:val="4224E6A0"/>
    <w:lvl w:ilvl="0" w:tplc="7CA8B92C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20097957">
    <w:abstractNumId w:val="9"/>
  </w:num>
  <w:num w:numId="2" w16cid:durableId="1056320393">
    <w:abstractNumId w:val="7"/>
  </w:num>
  <w:num w:numId="3" w16cid:durableId="1083651202">
    <w:abstractNumId w:val="6"/>
  </w:num>
  <w:num w:numId="4" w16cid:durableId="818153715">
    <w:abstractNumId w:val="5"/>
  </w:num>
  <w:num w:numId="5" w16cid:durableId="444735078">
    <w:abstractNumId w:val="4"/>
  </w:num>
  <w:num w:numId="6" w16cid:durableId="2021472247">
    <w:abstractNumId w:val="8"/>
  </w:num>
  <w:num w:numId="7" w16cid:durableId="474301025">
    <w:abstractNumId w:val="3"/>
  </w:num>
  <w:num w:numId="8" w16cid:durableId="65688701">
    <w:abstractNumId w:val="2"/>
  </w:num>
  <w:num w:numId="9" w16cid:durableId="611859320">
    <w:abstractNumId w:val="1"/>
  </w:num>
  <w:num w:numId="10" w16cid:durableId="1860317383">
    <w:abstractNumId w:val="0"/>
  </w:num>
  <w:num w:numId="11" w16cid:durableId="211430377">
    <w:abstractNumId w:val="12"/>
  </w:num>
  <w:num w:numId="12" w16cid:durableId="709231463">
    <w:abstractNumId w:val="15"/>
  </w:num>
  <w:num w:numId="13" w16cid:durableId="217211247">
    <w:abstractNumId w:val="11"/>
  </w:num>
  <w:num w:numId="14" w16cid:durableId="950014665">
    <w:abstractNumId w:val="16"/>
  </w:num>
  <w:num w:numId="15" w16cid:durableId="410472607">
    <w:abstractNumId w:val="10"/>
  </w:num>
  <w:num w:numId="16" w16cid:durableId="382559279">
    <w:abstractNumId w:val="13"/>
  </w:num>
  <w:num w:numId="17" w16cid:durableId="2062050615">
    <w:abstractNumId w:val="18"/>
  </w:num>
  <w:num w:numId="18" w16cid:durableId="92090852">
    <w:abstractNumId w:val="17"/>
  </w:num>
  <w:num w:numId="19" w16cid:durableId="75012518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75E"/>
    <w:rsid w:val="001A63BD"/>
    <w:rsid w:val="00276F6A"/>
    <w:rsid w:val="002C36F2"/>
    <w:rsid w:val="003315BB"/>
    <w:rsid w:val="0037347D"/>
    <w:rsid w:val="003C2B47"/>
    <w:rsid w:val="00407095"/>
    <w:rsid w:val="00416FA9"/>
    <w:rsid w:val="00433C74"/>
    <w:rsid w:val="004358AF"/>
    <w:rsid w:val="0044175E"/>
    <w:rsid w:val="00460CC6"/>
    <w:rsid w:val="00464D49"/>
    <w:rsid w:val="005B0F00"/>
    <w:rsid w:val="006741A2"/>
    <w:rsid w:val="006D7399"/>
    <w:rsid w:val="00A6705C"/>
    <w:rsid w:val="00B82E2D"/>
    <w:rsid w:val="00CF7C31"/>
    <w:rsid w:val="00DA314C"/>
    <w:rsid w:val="00E57688"/>
    <w:rsid w:val="00F718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0117527"/>
  <w15:chartTrackingRefBased/>
  <w15:docId w15:val="{91DE2ADC-8FB9-C544-BFA0-67B048F054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3A3A3A" w:themeColor="text2"/>
        <w:sz w:val="26"/>
        <w:szCs w:val="26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iPriority="3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0F00"/>
    <w:rPr>
      <w:sz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6741A2"/>
    <w:pPr>
      <w:keepNext/>
      <w:keepLines/>
      <w:pBdr>
        <w:bottom w:val="single" w:sz="24" w:space="6" w:color="3A3A3A" w:themeColor="text2"/>
      </w:pBdr>
      <w:spacing w:after="180" w:line="240" w:lineRule="auto"/>
      <w:outlineLvl w:val="0"/>
    </w:pPr>
    <w:rPr>
      <w:rFonts w:asciiTheme="majorHAnsi" w:eastAsiaTheme="majorEastAsia" w:hAnsiTheme="majorHAnsi" w:cstheme="majorBidi"/>
      <w:b/>
      <w:caps/>
      <w:color w:val="002060"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741A2"/>
    <w:pPr>
      <w:keepNext/>
      <w:keepLines/>
      <w:spacing w:after="120" w:line="240" w:lineRule="auto"/>
      <w:outlineLvl w:val="1"/>
    </w:pPr>
    <w:rPr>
      <w:rFonts w:asciiTheme="majorHAnsi" w:eastAsiaTheme="majorEastAsia" w:hAnsiTheme="majorHAnsi" w:cstheme="majorBidi"/>
      <w:b/>
      <w:color w:val="0070C0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outlineLvl w:val="2"/>
    </w:pPr>
    <w:rPr>
      <w:rFonts w:asciiTheme="majorHAnsi" w:eastAsiaTheme="majorEastAsia" w:hAnsiTheme="majorHAnsi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outlineLvl w:val="3"/>
    </w:pPr>
    <w:rPr>
      <w:rFonts w:asciiTheme="majorHAnsi" w:eastAsiaTheme="majorEastAsia" w:hAnsiTheme="majorHAnsi" w:cstheme="majorBidi"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outlineLvl w:val="4"/>
    </w:pPr>
    <w:rPr>
      <w:rFonts w:asciiTheme="majorHAnsi" w:eastAsiaTheme="majorEastAsia" w:hAnsiTheme="majorHAnsi" w:cstheme="majorBidi"/>
      <w:i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outlineLvl w:val="5"/>
    </w:pPr>
    <w:rPr>
      <w:rFonts w:asciiTheme="majorHAnsi" w:eastAsiaTheme="majorEastAsia" w:hAnsiTheme="majorHAnsi" w:cstheme="majorBidi"/>
      <w:b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outlineLvl w:val="6"/>
    </w:pPr>
    <w:rPr>
      <w:rFonts w:asciiTheme="majorHAnsi" w:eastAsiaTheme="majorEastAsia" w:hAnsiTheme="majorHAnsi" w:cstheme="majorBidi"/>
      <w:b/>
      <w:i/>
      <w:iCs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outlineLvl w:val="7"/>
    </w:pPr>
    <w:rPr>
      <w:rFonts w:asciiTheme="majorHAnsi" w:eastAsiaTheme="majorEastAsia" w:hAnsiTheme="majorHAnsi" w:cstheme="majorBidi"/>
      <w:sz w:val="24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outlineLvl w:val="8"/>
    </w:pPr>
    <w:rPr>
      <w:rFonts w:asciiTheme="majorHAnsi" w:eastAsiaTheme="majorEastAsia" w:hAnsiTheme="majorHAnsi" w:cstheme="majorBidi"/>
      <w:i/>
      <w:iCs/>
      <w:sz w:val="24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 w:val="0"/>
      <w:bCs/>
      <w:i w:val="0"/>
      <w:iCs/>
      <w:color w:val="3A3A3A" w:themeColor="text2"/>
      <w:spacing w:val="5"/>
      <w:u w:val="single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i/>
      <w:caps/>
      <w:smallCaps w:val="0"/>
      <w:color w:val="3A3A3A" w:themeColor="text2"/>
      <w:spacing w:val="5"/>
    </w:rPr>
  </w:style>
  <w:style w:type="character" w:customStyle="1" w:styleId="Heading1Char">
    <w:name w:val="Heading 1 Char"/>
    <w:basedOn w:val="DefaultParagraphFont"/>
    <w:link w:val="Heading1"/>
    <w:uiPriority w:val="9"/>
    <w:rsid w:val="006741A2"/>
    <w:rPr>
      <w:rFonts w:asciiTheme="majorHAnsi" w:eastAsiaTheme="majorEastAsia" w:hAnsiTheme="majorHAnsi" w:cstheme="majorBidi"/>
      <w:b/>
      <w:caps/>
      <w:color w:val="002060"/>
      <w:sz w:val="4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741A2"/>
    <w:rPr>
      <w:rFonts w:asciiTheme="majorHAnsi" w:eastAsiaTheme="majorEastAsia" w:hAnsiTheme="majorHAnsi" w:cstheme="majorBidi"/>
      <w:b/>
      <w:color w:val="0070C0"/>
      <w:sz w:val="32"/>
    </w:rPr>
  </w:style>
  <w:style w:type="paragraph" w:styleId="Title">
    <w:name w:val="Title"/>
    <w:basedOn w:val="Normal"/>
    <w:link w:val="TitleChar"/>
    <w:uiPriority w:val="1"/>
    <w:qFormat/>
    <w:rsid w:val="006741A2"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color w:val="00206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sid w:val="006741A2"/>
    <w:rPr>
      <w:rFonts w:asciiTheme="majorHAnsi" w:eastAsiaTheme="majorEastAsia" w:hAnsiTheme="majorHAnsi" w:cstheme="majorBidi"/>
      <w:b/>
      <w:caps/>
      <w:color w:val="002060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after="0" w:line="240" w:lineRule="auto"/>
      <w:contextualSpacing/>
    </w:pPr>
    <w:rPr>
      <w:rFonts w:eastAsiaTheme="minorEastAsia"/>
      <w:i/>
      <w:sz w:val="48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i/>
      <w:sz w:val="48"/>
    </w:rPr>
  </w:style>
  <w:style w:type="paragraph" w:styleId="Date">
    <w:name w:val="Date"/>
    <w:basedOn w:val="Normal"/>
    <w:next w:val="Heading1"/>
    <w:link w:val="DateChar"/>
    <w:uiPriority w:val="3"/>
    <w:qFormat/>
    <w:pPr>
      <w:spacing w:before="480" w:after="60" w:line="240" w:lineRule="auto"/>
    </w:pPr>
    <w:rPr>
      <w:sz w:val="32"/>
    </w:rPr>
  </w:style>
  <w:style w:type="character" w:customStyle="1" w:styleId="DateChar">
    <w:name w:val="Date Char"/>
    <w:basedOn w:val="DefaultParagraphFont"/>
    <w:link w:val="Date"/>
    <w:uiPriority w:val="3"/>
    <w:rPr>
      <w:sz w:val="32"/>
    </w:rPr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  <w:rPr>
      <w:b/>
      <w:sz w:val="36"/>
    </w:rPr>
  </w:style>
  <w:style w:type="character" w:customStyle="1" w:styleId="FooterChar">
    <w:name w:val="Footer Char"/>
    <w:basedOn w:val="DefaultParagraphFont"/>
    <w:link w:val="Footer"/>
    <w:uiPriority w:val="99"/>
    <w:rPr>
      <w:b/>
      <w:sz w:val="36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qFormat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Cs w:val="18"/>
    </w:rPr>
  </w:style>
  <w:style w:type="character" w:styleId="Emphasis">
    <w:name w:val="Emphasis"/>
    <w:basedOn w:val="DefaultParagraphFont"/>
    <w:uiPriority w:val="20"/>
    <w:semiHidden/>
    <w:unhideWhenUsed/>
    <w:qFormat/>
    <w:rPr>
      <w:i/>
      <w:iCs/>
      <w:caps/>
      <w:smallCaps w:val="0"/>
      <w:color w:val="3A3A3A" w:themeColor="text2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Cs/>
      <w:caps/>
      <w:smallCaps w:val="0"/>
      <w:color w:val="3A3A3A" w:themeColor="tex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562241" w:themeColor="accent1"/>
        <w:bottom w:val="single" w:sz="4" w:space="10" w:color="562241" w:themeColor="accent1"/>
      </w:pBdr>
      <w:spacing w:before="360" w:after="360"/>
      <w:ind w:left="864" w:right="864"/>
      <w:jc w:val="center"/>
    </w:pPr>
    <w:rPr>
      <w:b/>
      <w:i/>
      <w:iCs/>
      <w:sz w:val="36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sz w:val="3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/>
      <w:ind w:left="864" w:right="864"/>
      <w:jc w:val="center"/>
    </w:pPr>
    <w:rPr>
      <w:iCs/>
      <w:sz w:val="36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Cs/>
      <w:sz w:val="36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3A3A3A" w:themeColor="text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3A3A3A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i/>
      <w:caps/>
      <w:smallCaps w:val="0"/>
      <w:color w:val="3A3A3A" w:themeColor="text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i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sz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/>
      <w:iCs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sz w:val="2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sz w:val="24"/>
      <w:szCs w:val="21"/>
    </w:rPr>
  </w:style>
  <w:style w:type="character" w:styleId="Hyperlink">
    <w:name w:val="Hyperlink"/>
    <w:basedOn w:val="DefaultParagraphFont"/>
    <w:uiPriority w:val="99"/>
    <w:unhideWhenUsed/>
    <w:rsid w:val="005B0F00"/>
    <w:rPr>
      <w:color w:val="36A3B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B0F00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unhideWhenUsed/>
    <w:qFormat/>
    <w:rsid w:val="0037347D"/>
    <w:pPr>
      <w:ind w:left="720"/>
      <w:contextualSpacing/>
    </w:pPr>
  </w:style>
  <w:style w:type="paragraph" w:customStyle="1" w:styleId="Titre1">
    <w:name w:val="Titre 1"/>
    <w:basedOn w:val="Normal"/>
    <w:next w:val="Normal"/>
    <w:rsid w:val="00CF7C31"/>
    <w:pPr>
      <w:keepNext/>
      <w:keepLines/>
      <w:suppressAutoHyphens/>
      <w:autoSpaceDN w:val="0"/>
      <w:spacing w:before="360" w:after="80" w:line="256" w:lineRule="auto"/>
      <w:outlineLvl w:val="0"/>
    </w:pPr>
    <w:rPr>
      <w:rFonts w:ascii="Aptos Display" w:eastAsia="Times New Roman" w:hAnsi="Aptos Display" w:cs="Times New Roman"/>
      <w:color w:val="0F4761"/>
      <w:kern w:val="3"/>
      <w:sz w:val="40"/>
      <w:szCs w:val="40"/>
      <w:lang w:val="fr-FR" w:eastAsia="en-US"/>
    </w:rPr>
  </w:style>
  <w:style w:type="character" w:customStyle="1" w:styleId="Lienhypertexte">
    <w:name w:val="Lien hypertexte"/>
    <w:basedOn w:val="DefaultParagraphFont"/>
    <w:rsid w:val="00CF7C31"/>
    <w:rPr>
      <w:color w:val="467886"/>
      <w:u w:val="single"/>
    </w:rPr>
  </w:style>
  <w:style w:type="paragraph" w:customStyle="1" w:styleId="Titre2">
    <w:name w:val="Titre 2"/>
    <w:basedOn w:val="Normal"/>
    <w:next w:val="Normal"/>
    <w:rsid w:val="00CF7C31"/>
    <w:pPr>
      <w:keepNext/>
      <w:keepLines/>
      <w:suppressAutoHyphens/>
      <w:autoSpaceDN w:val="0"/>
      <w:spacing w:before="160" w:after="80" w:line="256" w:lineRule="auto"/>
      <w:outlineLvl w:val="1"/>
    </w:pPr>
    <w:rPr>
      <w:rFonts w:ascii="Aptos Display" w:eastAsia="Times New Roman" w:hAnsi="Aptos Display" w:cs="Times New Roman"/>
      <w:color w:val="0F4761"/>
      <w:kern w:val="3"/>
      <w:sz w:val="32"/>
      <w:szCs w:val="32"/>
      <w:lang w:val="fr-FR" w:eastAsia="en-US"/>
    </w:rPr>
  </w:style>
  <w:style w:type="character" w:customStyle="1" w:styleId="Policepardfaut">
    <w:name w:val="Police par défaut"/>
    <w:rsid w:val="002C36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hyperlink" Target="https://www.sportsregions.fr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sv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theme" Target="theme/theme1.xml"/><Relationship Id="rId8" Type="http://schemas.openxmlformats.org/officeDocument/2006/relationships/hyperlink" Target="https://ibmgolf.fr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emy/Library/Containers/com.microsoft.Word/Data/Library/Application%20Support/Microsoft/Office/16.0/DTS/en-FR%7bF85AE298-13CB-FC44-B81E-B383F6D2E7DA%7d/%7bBF2262EA-9F30-7749-827A-8DFEAA7B2A25%7dtf10002077.dotx" TargetMode="External"/></Relationships>
</file>

<file path=word/theme/theme1.xml><?xml version="1.0" encoding="utf-8"?>
<a:theme xmlns:a="http://schemas.openxmlformats.org/drawingml/2006/main" name="Office Theme">
  <a:themeElements>
    <a:clrScheme name="TF100002026">
      <a:dk1>
        <a:sysClr val="windowText" lastClr="000000"/>
      </a:dk1>
      <a:lt1>
        <a:sysClr val="window" lastClr="FFFFFF"/>
      </a:lt1>
      <a:dk2>
        <a:srgbClr val="3A3A3A"/>
      </a:dk2>
      <a:lt2>
        <a:srgbClr val="F4F4F3"/>
      </a:lt2>
      <a:accent1>
        <a:srgbClr val="562241"/>
      </a:accent1>
      <a:accent2>
        <a:srgbClr val="CCC44F"/>
      </a:accent2>
      <a:accent3>
        <a:srgbClr val="568F59"/>
      </a:accent3>
      <a:accent4>
        <a:srgbClr val="806B50"/>
      </a:accent4>
      <a:accent5>
        <a:srgbClr val="408296"/>
      </a:accent5>
      <a:accent6>
        <a:srgbClr val="A34240"/>
      </a:accent6>
      <a:hlink>
        <a:srgbClr val="36A3B8"/>
      </a:hlink>
      <a:folHlink>
        <a:srgbClr val="805273"/>
      </a:folHlink>
    </a:clrScheme>
    <a:fontScheme name="Cambria">
      <a:maj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{BF2262EA-9F30-7749-827A-8DFEAA7B2A25}tf10002077.dotx</Template>
  <TotalTime>82</TotalTime>
  <Pages>12</Pages>
  <Words>810</Words>
  <Characters>4617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remy GUENEAU</dc:creator>
  <cp:keywords/>
  <dc:description/>
  <cp:lastModifiedBy>GUENEAU RED LEGION</cp:lastModifiedBy>
  <cp:revision>7</cp:revision>
  <dcterms:created xsi:type="dcterms:W3CDTF">2024-03-15T13:07:00Z</dcterms:created>
  <dcterms:modified xsi:type="dcterms:W3CDTF">2024-06-12T17:37:00Z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TF10002026</vt:lpwstr>
  </property>
</Properties>
</file>